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56C5" w14:textId="77777777" w:rsidR="003E5F10" w:rsidRDefault="003E5F10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90"/>
          <w:tab w:val="left" w:pos="8640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</w:t>
      </w:r>
      <w:r w:rsidR="00753713">
        <w:rPr>
          <w:rFonts w:ascii="Courier New" w:hAnsi="Courier New"/>
          <w:sz w:val="20"/>
        </w:rPr>
        <w:t xml:space="preserve">        </w:t>
      </w:r>
      <w:r w:rsidR="00753713">
        <w:rPr>
          <w:rFonts w:ascii="Courier New" w:hAnsi="Courier New"/>
          <w:sz w:val="20"/>
        </w:rPr>
        <w:tab/>
      </w:r>
      <w:r w:rsidR="00753713">
        <w:rPr>
          <w:rFonts w:ascii="Courier New" w:hAnsi="Courier New"/>
          <w:sz w:val="20"/>
        </w:rPr>
        <w:tab/>
      </w:r>
      <w:r w:rsidR="00753713">
        <w:rPr>
          <w:rFonts w:ascii="Courier New" w:hAnsi="Courier New"/>
          <w:sz w:val="20"/>
        </w:rPr>
        <w:tab/>
      </w:r>
      <w:r w:rsidR="00753713">
        <w:rPr>
          <w:rFonts w:ascii="Courier New" w:hAnsi="Courier New"/>
          <w:sz w:val="20"/>
        </w:rPr>
        <w:tab/>
      </w:r>
      <w:r w:rsidR="00753713">
        <w:rPr>
          <w:rFonts w:ascii="Courier New" w:hAnsi="Courier New"/>
          <w:sz w:val="20"/>
        </w:rPr>
        <w:tab/>
      </w:r>
      <w:r w:rsidR="00753713">
        <w:rPr>
          <w:rFonts w:ascii="Courier New" w:hAnsi="Courier New"/>
          <w:sz w:val="20"/>
        </w:rPr>
        <w:tab/>
      </w:r>
      <w:r w:rsidR="00753713">
        <w:rPr>
          <w:rFonts w:ascii="Courier New" w:hAnsi="Courier New"/>
          <w:sz w:val="20"/>
        </w:rPr>
        <w:tab/>
      </w:r>
      <w:r w:rsidR="00753713">
        <w:rPr>
          <w:rFonts w:ascii="Courier New" w:hAnsi="Courier New"/>
          <w:sz w:val="20"/>
        </w:rPr>
        <w:tab/>
        <w:t xml:space="preserve">            1320</w:t>
      </w:r>
    </w:p>
    <w:p w14:paraId="588396D0" w14:textId="77777777" w:rsidR="003E5F10" w:rsidRDefault="003E5F10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90"/>
          <w:tab w:val="left" w:pos="8640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 xml:space="preserve">      </w:t>
      </w:r>
      <w:r>
        <w:rPr>
          <w:rFonts w:ascii="Courier New" w:hAnsi="Courier New"/>
          <w:sz w:val="20"/>
        </w:rPr>
        <w:tab/>
        <w:t xml:space="preserve">  </w:t>
      </w:r>
      <w:r>
        <w:rPr>
          <w:rFonts w:ascii="Courier New" w:hAnsi="Courier New"/>
          <w:sz w:val="20"/>
        </w:rPr>
        <w:tab/>
      </w:r>
      <w:r>
        <w:rPr>
          <w:rFonts w:ascii="Courier New" w:hAnsi="Courier New"/>
          <w:sz w:val="20"/>
        </w:rPr>
        <w:tab/>
        <w:t xml:space="preserve">      </w:t>
      </w:r>
      <w:r w:rsidR="00753713">
        <w:rPr>
          <w:rFonts w:ascii="Courier New" w:hAnsi="Courier New"/>
          <w:sz w:val="20"/>
        </w:rPr>
        <w:t>OCONUS</w:t>
      </w:r>
    </w:p>
    <w:p w14:paraId="4B3D7BD5" w14:textId="3B616712" w:rsidR="003E5F10" w:rsidRDefault="003E5F10" w:rsidP="00741F67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90"/>
          <w:tab w:val="left" w:pos="8640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</w:t>
      </w:r>
      <w:r w:rsidR="00551058">
        <w:rPr>
          <w:rFonts w:ascii="Courier New" w:hAnsi="Courier New"/>
          <w:sz w:val="20"/>
        </w:rPr>
        <w:t xml:space="preserve">               </w:t>
      </w:r>
      <w:r w:rsidR="00551058">
        <w:rPr>
          <w:rFonts w:ascii="Courier New" w:hAnsi="Courier New"/>
          <w:sz w:val="20"/>
        </w:rPr>
        <w:tab/>
      </w:r>
      <w:r w:rsidR="00551058">
        <w:rPr>
          <w:rFonts w:ascii="Courier New" w:hAnsi="Courier New"/>
          <w:sz w:val="20"/>
        </w:rPr>
        <w:tab/>
      </w:r>
      <w:r w:rsidR="00551058">
        <w:rPr>
          <w:rFonts w:ascii="Courier New" w:hAnsi="Courier New"/>
          <w:sz w:val="20"/>
        </w:rPr>
        <w:tab/>
        <w:t xml:space="preserve">      </w:t>
      </w:r>
      <w:r w:rsidR="004E126B">
        <w:rPr>
          <w:rFonts w:ascii="Courier New" w:hAnsi="Courier New"/>
          <w:sz w:val="20"/>
        </w:rPr>
        <w:fldChar w:fldCharType="begin"/>
      </w:r>
      <w:r w:rsidR="004E126B">
        <w:rPr>
          <w:rFonts w:ascii="Courier New" w:hAnsi="Courier New"/>
          <w:sz w:val="20"/>
        </w:rPr>
        <w:instrText xml:space="preserve"> DATE \@ "d-MMM-yy" </w:instrText>
      </w:r>
      <w:r w:rsidR="004E126B">
        <w:rPr>
          <w:rFonts w:ascii="Courier New" w:hAnsi="Courier New"/>
          <w:sz w:val="20"/>
        </w:rPr>
        <w:fldChar w:fldCharType="separate"/>
      </w:r>
      <w:r w:rsidR="00822B7C">
        <w:rPr>
          <w:rFonts w:ascii="Courier New" w:hAnsi="Courier New"/>
          <w:noProof/>
          <w:sz w:val="20"/>
        </w:rPr>
        <w:t>11-Jan-2</w:t>
      </w:r>
      <w:r w:rsidR="00822B7C">
        <w:rPr>
          <w:rFonts w:ascii="Courier New" w:hAnsi="Courier New"/>
          <w:noProof/>
          <w:sz w:val="20"/>
        </w:rPr>
        <w:t>024</w:t>
      </w:r>
      <w:r w:rsidR="004E126B">
        <w:rPr>
          <w:rFonts w:ascii="Courier New" w:hAnsi="Courier New"/>
          <w:sz w:val="20"/>
        </w:rPr>
        <w:fldChar w:fldCharType="end"/>
      </w:r>
    </w:p>
    <w:p w14:paraId="10C48528" w14:textId="77777777" w:rsidR="003E5F10" w:rsidRDefault="003E5F10">
      <w:pPr>
        <w:pStyle w:val="Default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190"/>
          <w:tab w:val="left" w:pos="8640"/>
        </w:tabs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</w:t>
      </w:r>
    </w:p>
    <w:p w14:paraId="5E34FCC9" w14:textId="77777777" w:rsidR="003E5F10" w:rsidRPr="00D06C0F" w:rsidRDefault="003E5F10" w:rsidP="00741F67">
      <w:pPr>
        <w:pStyle w:val="DefaultText"/>
        <w:rPr>
          <w:rFonts w:ascii="Courier New" w:hAnsi="Courier New"/>
          <w:b/>
          <w:szCs w:val="24"/>
        </w:rPr>
      </w:pPr>
      <w:r w:rsidRPr="00D06C0F">
        <w:rPr>
          <w:rFonts w:ascii="Courier New" w:hAnsi="Courier New"/>
          <w:szCs w:val="24"/>
        </w:rPr>
        <w:t>MEMORAN</w:t>
      </w:r>
      <w:r w:rsidR="00AA705F" w:rsidRPr="00D06C0F">
        <w:rPr>
          <w:rFonts w:ascii="Courier New" w:hAnsi="Courier New"/>
          <w:szCs w:val="24"/>
        </w:rPr>
        <w:t>DUM ENDORSEMENT</w:t>
      </w:r>
      <w:r w:rsidR="00103374">
        <w:rPr>
          <w:rFonts w:ascii="Courier New" w:hAnsi="Courier New"/>
          <w:szCs w:val="24"/>
        </w:rPr>
        <w:t>:</w:t>
      </w:r>
      <w:r w:rsidR="00AA705F" w:rsidRPr="00D06C0F">
        <w:rPr>
          <w:rFonts w:ascii="Courier New" w:hAnsi="Courier New"/>
          <w:szCs w:val="24"/>
        </w:rPr>
        <w:t xml:space="preserve"> </w:t>
      </w:r>
    </w:p>
    <w:p w14:paraId="31D2A022" w14:textId="77777777" w:rsidR="00595EA0" w:rsidRDefault="00595EA0" w:rsidP="00085965">
      <w:pPr>
        <w:pStyle w:val="DefaultText"/>
        <w:rPr>
          <w:rFonts w:ascii="Courier New" w:hAnsi="Courier New"/>
          <w:sz w:val="20"/>
        </w:rPr>
      </w:pPr>
    </w:p>
    <w:p w14:paraId="78560E84" w14:textId="77777777" w:rsidR="003E5F10" w:rsidRPr="00523776" w:rsidRDefault="003E5F10">
      <w:pPr>
        <w:pStyle w:val="DefaultText"/>
        <w:rPr>
          <w:rFonts w:ascii="Courier New" w:hAnsi="Courier New"/>
          <w:b/>
          <w:szCs w:val="24"/>
        </w:rPr>
      </w:pPr>
      <w:r w:rsidRPr="00523776">
        <w:rPr>
          <w:rFonts w:ascii="Courier New" w:hAnsi="Courier New"/>
          <w:b/>
          <w:szCs w:val="24"/>
        </w:rPr>
        <w:t xml:space="preserve">From:  </w:t>
      </w:r>
      <w:r w:rsidR="00103374" w:rsidRPr="004044E1">
        <w:rPr>
          <w:rFonts w:ascii="Courier New" w:hAnsi="Courier New"/>
          <w:b/>
          <w:color w:val="00B050"/>
          <w:szCs w:val="24"/>
        </w:rPr>
        <w:t>UNIT NAME</w:t>
      </w:r>
      <w:r w:rsidRPr="00523776">
        <w:rPr>
          <w:rFonts w:ascii="Courier New" w:hAnsi="Courier New"/>
          <w:b/>
          <w:szCs w:val="24"/>
        </w:rPr>
        <w:t xml:space="preserve">     </w:t>
      </w:r>
    </w:p>
    <w:p w14:paraId="1877D9D0" w14:textId="77777777" w:rsidR="003E5F10" w:rsidRPr="00D06C0F" w:rsidRDefault="003E5F10">
      <w:pPr>
        <w:pStyle w:val="DefaultText"/>
        <w:rPr>
          <w:rFonts w:ascii="Courier New" w:hAnsi="Courier New"/>
          <w:szCs w:val="24"/>
        </w:rPr>
      </w:pPr>
      <w:r w:rsidRPr="00523776">
        <w:rPr>
          <w:rFonts w:ascii="Courier New" w:hAnsi="Courier New"/>
          <w:b/>
          <w:szCs w:val="24"/>
        </w:rPr>
        <w:t>To:</w:t>
      </w:r>
      <w:r w:rsidRPr="00D06C0F">
        <w:rPr>
          <w:rFonts w:ascii="Courier New" w:hAnsi="Courier New"/>
          <w:szCs w:val="24"/>
        </w:rPr>
        <w:t xml:space="preserve">    </w:t>
      </w:r>
      <w:r w:rsidR="00AD6C86">
        <w:rPr>
          <w:rFonts w:ascii="Courier New" w:hAnsi="Courier New"/>
          <w:szCs w:val="24"/>
        </w:rPr>
        <w:t>D</w:t>
      </w:r>
      <w:r w:rsidR="0061175B">
        <w:rPr>
          <w:rFonts w:ascii="Courier New" w:hAnsi="Courier New"/>
          <w:szCs w:val="24"/>
        </w:rPr>
        <w:t>MO/Passenger Travel Office</w:t>
      </w:r>
      <w:r w:rsidR="00446717">
        <w:rPr>
          <w:rFonts w:ascii="Courier New" w:hAnsi="Courier New"/>
          <w:szCs w:val="24"/>
        </w:rPr>
        <w:t xml:space="preserve">, </w:t>
      </w:r>
      <w:r w:rsidRPr="00D06C0F">
        <w:rPr>
          <w:rFonts w:ascii="Courier New" w:hAnsi="Courier New"/>
          <w:szCs w:val="24"/>
        </w:rPr>
        <w:t xml:space="preserve">Camp Lejeune, NC        </w:t>
      </w:r>
    </w:p>
    <w:p w14:paraId="48EBBDC7" w14:textId="77777777" w:rsidR="003E5F10" w:rsidRDefault="003E5F10">
      <w:pPr>
        <w:pStyle w:val="DefaultTex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</w:t>
      </w:r>
    </w:p>
    <w:p w14:paraId="16DC647F" w14:textId="77777777" w:rsidR="003E5F10" w:rsidRPr="00103374" w:rsidRDefault="0076539E" w:rsidP="00103374">
      <w:pPr>
        <w:pStyle w:val="DefaultText"/>
        <w:rPr>
          <w:rFonts w:ascii="Courier New" w:hAnsi="Courier New"/>
          <w:b/>
          <w:szCs w:val="24"/>
        </w:rPr>
      </w:pPr>
      <w:r w:rsidRPr="00523776">
        <w:rPr>
          <w:rFonts w:ascii="Courier New" w:hAnsi="Courier New"/>
          <w:b/>
          <w:szCs w:val="24"/>
        </w:rPr>
        <w:t>Subj:</w:t>
      </w:r>
      <w:r w:rsidR="00D06C0F">
        <w:rPr>
          <w:rFonts w:ascii="Courier New" w:hAnsi="Courier New"/>
          <w:szCs w:val="24"/>
        </w:rPr>
        <w:t xml:space="preserve"> </w:t>
      </w:r>
      <w:r w:rsidR="00103374" w:rsidRPr="00103374">
        <w:rPr>
          <w:rFonts w:ascii="Courier New" w:hAnsi="Courier New"/>
          <w:b/>
          <w:szCs w:val="24"/>
        </w:rPr>
        <w:t>AIR MOBILITY COMMAND (AMC) FLIGHT REQUEST FOR TAD/TDY/EML</w:t>
      </w:r>
      <w:r w:rsidR="00103374" w:rsidRPr="00103374">
        <w:rPr>
          <w:rFonts w:ascii="Courier New" w:hAnsi="Courier New"/>
          <w:b/>
          <w:szCs w:val="24"/>
        </w:rPr>
        <w:tab/>
      </w:r>
    </w:p>
    <w:p w14:paraId="20081084" w14:textId="77777777" w:rsidR="00076B7C" w:rsidRPr="00103374" w:rsidRDefault="00103374">
      <w:pPr>
        <w:pStyle w:val="DefaultText"/>
        <w:rPr>
          <w:rFonts w:ascii="Courier New" w:hAnsi="Courier New"/>
          <w:b/>
          <w:szCs w:val="24"/>
        </w:rPr>
      </w:pPr>
      <w:r w:rsidRPr="00103374">
        <w:rPr>
          <w:rFonts w:ascii="Courier New" w:hAnsi="Courier New"/>
          <w:b/>
          <w:sz w:val="20"/>
        </w:rPr>
        <w:tab/>
      </w:r>
      <w:r w:rsidRPr="00103374">
        <w:rPr>
          <w:rFonts w:ascii="Courier New" w:hAnsi="Courier New"/>
          <w:b/>
          <w:szCs w:val="24"/>
        </w:rPr>
        <w:t xml:space="preserve"> PASSENGER TRAVEL </w:t>
      </w:r>
    </w:p>
    <w:p w14:paraId="706E4A27" w14:textId="77777777" w:rsidR="00103374" w:rsidRDefault="00103374">
      <w:pPr>
        <w:pStyle w:val="DefaultText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ab/>
      </w:r>
    </w:p>
    <w:p w14:paraId="521FAED5" w14:textId="77777777" w:rsidR="00D06C0F" w:rsidRPr="008E369D" w:rsidRDefault="00D06C0F" w:rsidP="008E369D">
      <w:pPr>
        <w:pStyle w:val="DefaultText"/>
        <w:rPr>
          <w:rFonts w:ascii="Courier New" w:hAnsi="Courier New"/>
          <w:szCs w:val="24"/>
        </w:rPr>
      </w:pPr>
      <w:r w:rsidRPr="00523776">
        <w:rPr>
          <w:rFonts w:ascii="Courier New" w:hAnsi="Courier New"/>
          <w:b/>
          <w:szCs w:val="24"/>
        </w:rPr>
        <w:t>1.</w:t>
      </w:r>
      <w:r>
        <w:rPr>
          <w:rFonts w:ascii="Courier New" w:hAnsi="Courier New"/>
          <w:szCs w:val="24"/>
        </w:rPr>
        <w:tab/>
      </w:r>
      <w:r w:rsidR="003E5F10" w:rsidRPr="00D06C0F">
        <w:rPr>
          <w:rFonts w:ascii="Courier New" w:hAnsi="Courier New"/>
          <w:szCs w:val="24"/>
        </w:rPr>
        <w:t xml:space="preserve">In accordance with MCO 4650.30K, </w:t>
      </w:r>
      <w:r w:rsidR="005E77A1">
        <w:rPr>
          <w:rFonts w:ascii="Courier New" w:hAnsi="Courier New"/>
          <w:szCs w:val="24"/>
        </w:rPr>
        <w:t>CONUS-OVERSEAS-CONUS</w:t>
      </w:r>
      <w:r w:rsidR="00BC2217">
        <w:rPr>
          <w:rFonts w:ascii="Courier New" w:hAnsi="Courier New"/>
          <w:szCs w:val="24"/>
        </w:rPr>
        <w:t xml:space="preserve"> AMC Flight </w:t>
      </w:r>
      <w:r w:rsidR="003E5F10" w:rsidRPr="00D06C0F">
        <w:rPr>
          <w:rFonts w:ascii="Courier New" w:hAnsi="Courier New"/>
          <w:szCs w:val="24"/>
        </w:rPr>
        <w:t xml:space="preserve">transportation </w:t>
      </w:r>
      <w:r w:rsidR="005E77A1">
        <w:rPr>
          <w:rFonts w:ascii="Courier New" w:hAnsi="Courier New"/>
          <w:szCs w:val="24"/>
        </w:rPr>
        <w:t>a</w:t>
      </w:r>
      <w:r w:rsidR="003E5F10" w:rsidRPr="00D06C0F">
        <w:rPr>
          <w:rFonts w:ascii="Courier New" w:hAnsi="Courier New"/>
          <w:szCs w:val="24"/>
        </w:rPr>
        <w:t>rrangement</w:t>
      </w:r>
      <w:r w:rsidR="00210B8D">
        <w:rPr>
          <w:rFonts w:ascii="Courier New" w:hAnsi="Courier New"/>
          <w:szCs w:val="24"/>
        </w:rPr>
        <w:t xml:space="preserve"> is being</w:t>
      </w:r>
      <w:r w:rsidR="003E5F10" w:rsidRPr="00D06C0F">
        <w:rPr>
          <w:rFonts w:ascii="Courier New" w:hAnsi="Courier New"/>
          <w:szCs w:val="24"/>
        </w:rPr>
        <w:t xml:space="preserve"> requested for:</w:t>
      </w:r>
    </w:p>
    <w:p w14:paraId="2482F42D" w14:textId="77777777" w:rsidR="005E77A1" w:rsidRPr="008E369D" w:rsidRDefault="00D06C0F">
      <w:pPr>
        <w:pStyle w:val="DefaultText"/>
        <w:tabs>
          <w:tab w:val="left" w:pos="5400"/>
        </w:tabs>
        <w:rPr>
          <w:rFonts w:ascii="Courier New" w:hAnsi="Courier New"/>
          <w:b/>
          <w:sz w:val="28"/>
          <w:szCs w:val="28"/>
        </w:rPr>
      </w:pPr>
      <w:r w:rsidRPr="00EA6044">
        <w:rPr>
          <w:rFonts w:ascii="Courier New" w:hAnsi="Courier New"/>
          <w:b/>
          <w:sz w:val="28"/>
          <w:szCs w:val="28"/>
        </w:rPr>
        <w:t>A.</w:t>
      </w:r>
      <w:r w:rsidR="005E77A1" w:rsidRPr="00EA6044">
        <w:rPr>
          <w:rFonts w:ascii="Courier New" w:hAnsi="Courier New"/>
          <w:b/>
          <w:sz w:val="28"/>
          <w:szCs w:val="28"/>
        </w:rPr>
        <w:t xml:space="preserve"> </w:t>
      </w:r>
      <w:r w:rsidR="00523776" w:rsidRPr="00EA6044">
        <w:rPr>
          <w:rFonts w:ascii="Courier New" w:hAnsi="Courier New"/>
          <w:b/>
          <w:sz w:val="28"/>
          <w:szCs w:val="28"/>
        </w:rPr>
        <w:t xml:space="preserve">PASSENGER </w:t>
      </w:r>
      <w:r w:rsidR="005E77A1" w:rsidRPr="00EA6044">
        <w:rPr>
          <w:rFonts w:ascii="Courier New" w:hAnsi="Courier New"/>
          <w:b/>
          <w:sz w:val="28"/>
          <w:szCs w:val="28"/>
        </w:rPr>
        <w:t>FULL NAME: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6"/>
        <w:gridCol w:w="3117"/>
        <w:gridCol w:w="3122"/>
      </w:tblGrid>
      <w:tr w:rsidR="005E77A1" w:rsidRPr="00A704FF" w14:paraId="7647DABA" w14:textId="77777777" w:rsidTr="005165F2">
        <w:tc>
          <w:tcPr>
            <w:tcW w:w="3117" w:type="dxa"/>
          </w:tcPr>
          <w:p w14:paraId="4EDE312C" w14:textId="77777777" w:rsidR="005E77A1" w:rsidRPr="00A704FF" w:rsidRDefault="005E77A1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LAST</w:t>
            </w:r>
          </w:p>
        </w:tc>
        <w:tc>
          <w:tcPr>
            <w:tcW w:w="3116" w:type="dxa"/>
          </w:tcPr>
          <w:p w14:paraId="3D11421F" w14:textId="77777777" w:rsidR="005E77A1" w:rsidRPr="00A704FF" w:rsidRDefault="005E77A1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FIRST</w:t>
            </w:r>
          </w:p>
        </w:tc>
        <w:tc>
          <w:tcPr>
            <w:tcW w:w="3122" w:type="dxa"/>
          </w:tcPr>
          <w:p w14:paraId="5A2270A2" w14:textId="77777777" w:rsidR="005E77A1" w:rsidRPr="00A704FF" w:rsidRDefault="005E77A1" w:rsidP="00574C93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 xml:space="preserve">MIDDLE </w:t>
            </w:r>
          </w:p>
        </w:tc>
      </w:tr>
      <w:tr w:rsidR="005E77A1" w:rsidRPr="00A704FF" w14:paraId="14BDA1A6" w14:textId="77777777" w:rsidTr="005165F2">
        <w:tc>
          <w:tcPr>
            <w:tcW w:w="3117" w:type="dxa"/>
          </w:tcPr>
          <w:p w14:paraId="3D9F16A5" w14:textId="77777777" w:rsidR="005E77A1" w:rsidRPr="00A37174" w:rsidRDefault="00374BF8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 w:val="22"/>
                <w:szCs w:val="22"/>
              </w:rPr>
            </w:pPr>
            <w:r>
              <w:rPr>
                <w:rFonts w:ascii="Courier New" w:hAnsi="Courier New"/>
                <w:b/>
                <w:color w:val="00B050"/>
                <w:sz w:val="22"/>
                <w:szCs w:val="22"/>
              </w:rPr>
              <w:t>TOOLE</w:t>
            </w:r>
          </w:p>
        </w:tc>
        <w:tc>
          <w:tcPr>
            <w:tcW w:w="3116" w:type="dxa"/>
          </w:tcPr>
          <w:p w14:paraId="1B348233" w14:textId="77777777" w:rsidR="005E77A1" w:rsidRPr="00A37174" w:rsidRDefault="00A37174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 w:val="22"/>
                <w:szCs w:val="22"/>
              </w:rPr>
            </w:pPr>
            <w:r w:rsidRPr="00A37174">
              <w:rPr>
                <w:rFonts w:ascii="Courier New" w:hAnsi="Courier New"/>
                <w:b/>
                <w:color w:val="00B050"/>
                <w:sz w:val="22"/>
                <w:szCs w:val="22"/>
              </w:rPr>
              <w:t>MARINE</w:t>
            </w:r>
          </w:p>
        </w:tc>
        <w:tc>
          <w:tcPr>
            <w:tcW w:w="3122" w:type="dxa"/>
          </w:tcPr>
          <w:p w14:paraId="4873923A" w14:textId="77777777" w:rsidR="005E77A1" w:rsidRPr="00A37174" w:rsidRDefault="00A37174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 w:val="22"/>
                <w:szCs w:val="22"/>
              </w:rPr>
            </w:pPr>
            <w:r>
              <w:rPr>
                <w:rFonts w:ascii="Courier New" w:hAnsi="Courier New"/>
                <w:b/>
                <w:color w:val="00B050"/>
                <w:sz w:val="22"/>
                <w:szCs w:val="22"/>
              </w:rPr>
              <w:t>LEATHERNECK</w:t>
            </w:r>
          </w:p>
        </w:tc>
      </w:tr>
      <w:tr w:rsidR="005165F2" w:rsidRPr="00A704FF" w14:paraId="32EF6E9F" w14:textId="77777777" w:rsidTr="005165F2">
        <w:tc>
          <w:tcPr>
            <w:tcW w:w="3116" w:type="dxa"/>
          </w:tcPr>
          <w:p w14:paraId="574E202B" w14:textId="77777777" w:rsidR="005165F2" w:rsidRPr="00A704FF" w:rsidRDefault="005165F2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>
              <w:rPr>
                <w:rFonts w:ascii="Courier New" w:hAnsi="Courier New"/>
                <w:b/>
                <w:color w:val="0000FF"/>
                <w:szCs w:val="24"/>
              </w:rPr>
              <w:t>FULL EDIPI</w:t>
            </w: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:</w:t>
            </w:r>
          </w:p>
        </w:tc>
        <w:tc>
          <w:tcPr>
            <w:tcW w:w="3117" w:type="dxa"/>
          </w:tcPr>
          <w:p w14:paraId="49EF2A55" w14:textId="0E55A172" w:rsidR="005165F2" w:rsidRPr="00A704FF" w:rsidRDefault="0062020C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62020C">
              <w:rPr>
                <w:rFonts w:ascii="Courier New" w:hAnsi="Courier New"/>
                <w:b/>
                <w:color w:val="0000FF"/>
                <w:szCs w:val="24"/>
                <w:highlight w:val="yellow"/>
              </w:rPr>
              <w:t>CAC Expiration Date:</w:t>
            </w:r>
          </w:p>
        </w:tc>
        <w:tc>
          <w:tcPr>
            <w:tcW w:w="3122" w:type="dxa"/>
            <w:vMerge w:val="restart"/>
          </w:tcPr>
          <w:p w14:paraId="7737CE3A" w14:textId="77777777" w:rsidR="005165F2" w:rsidRPr="00A704FF" w:rsidRDefault="005165F2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  <w:r>
              <w:rPr>
                <w:rFonts w:ascii="Courier New" w:hAnsi="Courier New"/>
                <w:b/>
                <w:szCs w:val="24"/>
              </w:rPr>
              <w:t>SDN:</w:t>
            </w:r>
          </w:p>
        </w:tc>
      </w:tr>
      <w:tr w:rsidR="00B262FF" w:rsidRPr="00A704FF" w14:paraId="32F2C0DA" w14:textId="77777777" w:rsidTr="005165F2">
        <w:tc>
          <w:tcPr>
            <w:tcW w:w="3117" w:type="dxa"/>
          </w:tcPr>
          <w:p w14:paraId="2673A4CD" w14:textId="77777777" w:rsidR="00B262FF" w:rsidRPr="00A37174" w:rsidRDefault="00A37174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 w:val="22"/>
                <w:szCs w:val="22"/>
              </w:rPr>
            </w:pPr>
            <w:r>
              <w:rPr>
                <w:rFonts w:ascii="Courier New" w:hAnsi="Courier New"/>
                <w:b/>
                <w:color w:val="00B050"/>
                <w:sz w:val="22"/>
                <w:szCs w:val="22"/>
              </w:rPr>
              <w:t>123456789</w:t>
            </w:r>
          </w:p>
        </w:tc>
        <w:tc>
          <w:tcPr>
            <w:tcW w:w="3116" w:type="dxa"/>
          </w:tcPr>
          <w:p w14:paraId="3D861A8C" w14:textId="378CD588" w:rsidR="00B262FF" w:rsidRPr="00A704FF" w:rsidRDefault="006A4407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  <w:r>
              <w:rPr>
                <w:rFonts w:ascii="Courier New" w:hAnsi="Courier New"/>
                <w:b/>
                <w:szCs w:val="24"/>
              </w:rPr>
              <w:t>10 Oct 2025</w:t>
            </w:r>
          </w:p>
        </w:tc>
        <w:tc>
          <w:tcPr>
            <w:tcW w:w="3122" w:type="dxa"/>
            <w:vMerge/>
          </w:tcPr>
          <w:p w14:paraId="5CB55109" w14:textId="77777777" w:rsidR="00B262FF" w:rsidRPr="00A704FF" w:rsidRDefault="00B262FF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</w:tr>
      <w:tr w:rsidR="00B262FF" w:rsidRPr="00A704FF" w14:paraId="4A5924C1" w14:textId="77777777" w:rsidTr="005165F2">
        <w:tc>
          <w:tcPr>
            <w:tcW w:w="6233" w:type="dxa"/>
            <w:gridSpan w:val="2"/>
          </w:tcPr>
          <w:p w14:paraId="25DD4B55" w14:textId="77777777" w:rsidR="00B262FF" w:rsidRPr="00A704FF" w:rsidRDefault="00B262FF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RANK:</w:t>
            </w:r>
          </w:p>
        </w:tc>
        <w:tc>
          <w:tcPr>
            <w:tcW w:w="3122" w:type="dxa"/>
            <w:vMerge/>
          </w:tcPr>
          <w:p w14:paraId="359FB114" w14:textId="77777777" w:rsidR="00B262FF" w:rsidRPr="00A704FF" w:rsidRDefault="00B262FF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</w:tr>
      <w:tr w:rsidR="00574C93" w:rsidRPr="00A704FF" w14:paraId="60936E7A" w14:textId="77777777" w:rsidTr="005165F2">
        <w:tc>
          <w:tcPr>
            <w:tcW w:w="6233" w:type="dxa"/>
            <w:gridSpan w:val="2"/>
          </w:tcPr>
          <w:p w14:paraId="58E3EDCF" w14:textId="77777777" w:rsidR="00574C93" w:rsidRDefault="00574C93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</w:rPr>
            </w:pPr>
            <w:r>
              <w:rPr>
                <w:rFonts w:ascii="Courier New" w:hAnsi="Courier New"/>
                <w:b/>
                <w:color w:val="00B050"/>
                <w:szCs w:val="24"/>
              </w:rPr>
              <w:t>SGTMAJ</w:t>
            </w:r>
          </w:p>
        </w:tc>
        <w:tc>
          <w:tcPr>
            <w:tcW w:w="3122" w:type="dxa"/>
            <w:vMerge/>
          </w:tcPr>
          <w:p w14:paraId="3B26F50B" w14:textId="77777777" w:rsidR="00574C93" w:rsidRPr="00A704FF" w:rsidRDefault="00574C93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</w:tr>
      <w:tr w:rsidR="00B262FF" w:rsidRPr="00A704FF" w14:paraId="060F2E1B" w14:textId="77777777" w:rsidTr="005165F2">
        <w:tc>
          <w:tcPr>
            <w:tcW w:w="6233" w:type="dxa"/>
            <w:gridSpan w:val="2"/>
          </w:tcPr>
          <w:p w14:paraId="1302231A" w14:textId="77777777" w:rsidR="00B262FF" w:rsidRPr="000E7C78" w:rsidRDefault="008E369D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1F4E79"/>
                <w:szCs w:val="24"/>
              </w:rPr>
            </w:pPr>
            <w:r>
              <w:rPr>
                <w:rFonts w:ascii="Courier New" w:hAnsi="Courier New"/>
                <w:b/>
                <w:color w:val="0000FF"/>
                <w:szCs w:val="24"/>
              </w:rPr>
              <w:t>GENDER:</w:t>
            </w:r>
          </w:p>
        </w:tc>
        <w:tc>
          <w:tcPr>
            <w:tcW w:w="3122" w:type="dxa"/>
            <w:vMerge/>
          </w:tcPr>
          <w:p w14:paraId="54095BAF" w14:textId="77777777" w:rsidR="00B262FF" w:rsidRPr="00A704FF" w:rsidRDefault="00B262FF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</w:tr>
      <w:tr w:rsidR="00574C93" w:rsidRPr="00A704FF" w14:paraId="1F3A974E" w14:textId="77777777" w:rsidTr="005165F2">
        <w:tc>
          <w:tcPr>
            <w:tcW w:w="6233" w:type="dxa"/>
            <w:gridSpan w:val="2"/>
          </w:tcPr>
          <w:p w14:paraId="0F687A02" w14:textId="77777777" w:rsidR="00574C93" w:rsidRPr="00574C93" w:rsidRDefault="00574C93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</w:rPr>
            </w:pPr>
            <w:r>
              <w:rPr>
                <w:rFonts w:ascii="Courier New" w:hAnsi="Courier New"/>
                <w:b/>
                <w:color w:val="00B050"/>
                <w:szCs w:val="24"/>
              </w:rPr>
              <w:t>MALE OR FEMALE</w:t>
            </w:r>
          </w:p>
        </w:tc>
        <w:tc>
          <w:tcPr>
            <w:tcW w:w="3122" w:type="dxa"/>
            <w:vMerge/>
          </w:tcPr>
          <w:p w14:paraId="361D5B0B" w14:textId="77777777" w:rsidR="00574C93" w:rsidRPr="00A704FF" w:rsidRDefault="00574C93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</w:tr>
      <w:tr w:rsidR="00B262FF" w:rsidRPr="00A704FF" w14:paraId="715A161B" w14:textId="77777777" w:rsidTr="005165F2">
        <w:tc>
          <w:tcPr>
            <w:tcW w:w="3117" w:type="dxa"/>
          </w:tcPr>
          <w:p w14:paraId="25CB4ACD" w14:textId="77777777" w:rsidR="00B262FF" w:rsidRPr="00A704FF" w:rsidRDefault="00B262FF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DOB:</w:t>
            </w:r>
          </w:p>
        </w:tc>
        <w:tc>
          <w:tcPr>
            <w:tcW w:w="3116" w:type="dxa"/>
          </w:tcPr>
          <w:p w14:paraId="03016E8C" w14:textId="62D1C4A7" w:rsidR="00B262FF" w:rsidRPr="008841AB" w:rsidRDefault="008841AB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  <w:highlight w:val="yellow"/>
              </w:rPr>
            </w:pPr>
            <w:r w:rsidRPr="004B3E95">
              <w:rPr>
                <w:rFonts w:ascii="Courier New" w:hAnsi="Courier New"/>
                <w:b/>
                <w:color w:val="0070C0"/>
                <w:szCs w:val="24"/>
                <w:highlight w:val="yellow"/>
              </w:rPr>
              <w:t>22 OCT 1966</w:t>
            </w:r>
          </w:p>
        </w:tc>
        <w:tc>
          <w:tcPr>
            <w:tcW w:w="3122" w:type="dxa"/>
            <w:vMerge/>
          </w:tcPr>
          <w:p w14:paraId="68FA9CB1" w14:textId="77777777" w:rsidR="00B262FF" w:rsidRPr="00A704FF" w:rsidRDefault="00B262FF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</w:tr>
      <w:tr w:rsidR="00A52D80" w:rsidRPr="00A704FF" w14:paraId="609271E0" w14:textId="77777777" w:rsidTr="00A52D80">
        <w:tc>
          <w:tcPr>
            <w:tcW w:w="9355" w:type="dxa"/>
            <w:gridSpan w:val="3"/>
          </w:tcPr>
          <w:p w14:paraId="182A0B75" w14:textId="770D11F9" w:rsidR="00A52D80" w:rsidRPr="00A704FF" w:rsidRDefault="004D6D70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>
              <w:rPr>
                <w:rFonts w:ascii="Courier New" w:hAnsi="Courier New"/>
                <w:b/>
                <w:color w:val="0000FF"/>
                <w:szCs w:val="24"/>
              </w:rPr>
              <w:t>*</w:t>
            </w:r>
            <w:r w:rsidR="00A52D80">
              <w:rPr>
                <w:rFonts w:ascii="Courier New" w:hAnsi="Courier New"/>
                <w:b/>
                <w:color w:val="0000FF"/>
                <w:szCs w:val="24"/>
              </w:rPr>
              <w:t xml:space="preserve">Personal Tele:              </w:t>
            </w:r>
            <w:r w:rsidR="00475A16">
              <w:rPr>
                <w:rFonts w:ascii="Courier New" w:hAnsi="Courier New"/>
                <w:b/>
                <w:color w:val="0000FF"/>
                <w:szCs w:val="24"/>
              </w:rPr>
              <w:t>*</w:t>
            </w:r>
            <w:r w:rsidR="00D7768E">
              <w:rPr>
                <w:rFonts w:ascii="Courier New" w:hAnsi="Courier New"/>
                <w:b/>
                <w:color w:val="0000FF"/>
                <w:szCs w:val="24"/>
              </w:rPr>
              <w:t xml:space="preserve">Per </w:t>
            </w:r>
            <w:r w:rsidR="00A52D80">
              <w:rPr>
                <w:rFonts w:ascii="Courier New" w:hAnsi="Courier New"/>
                <w:b/>
                <w:color w:val="0000FF"/>
                <w:szCs w:val="24"/>
              </w:rPr>
              <w:t>Email</w:t>
            </w:r>
            <w:r w:rsidR="00CB3CC5">
              <w:rPr>
                <w:rFonts w:ascii="Courier New" w:hAnsi="Courier New"/>
                <w:b/>
                <w:color w:val="0000FF"/>
                <w:szCs w:val="24"/>
              </w:rPr>
              <w:t>:</w:t>
            </w:r>
            <w:r w:rsidR="00A52D80">
              <w:rPr>
                <w:rFonts w:ascii="Courier New" w:hAnsi="Courier New"/>
                <w:b/>
                <w:color w:val="0000FF"/>
                <w:szCs w:val="24"/>
              </w:rPr>
              <w:t xml:space="preserve"> </w:t>
            </w:r>
          </w:p>
        </w:tc>
      </w:tr>
    </w:tbl>
    <w:p w14:paraId="280EF88E" w14:textId="0D97ECAF" w:rsidR="00D06C0F" w:rsidRPr="00D06C0F" w:rsidRDefault="00CE031E">
      <w:pPr>
        <w:pStyle w:val="DefaultText"/>
        <w:tabs>
          <w:tab w:val="left" w:pos="5400"/>
        </w:tabs>
        <w:rPr>
          <w:rFonts w:ascii="Courier New" w:hAnsi="Courier New"/>
          <w:b/>
          <w:szCs w:val="24"/>
        </w:rPr>
      </w:pPr>
      <w:r>
        <w:rPr>
          <w:rFonts w:ascii="Courier New" w:hAnsi="Courier New"/>
          <w:b/>
          <w:szCs w:val="24"/>
        </w:rPr>
        <w:t>(</w:t>
      </w:r>
      <w:proofErr w:type="gramStart"/>
      <w:r>
        <w:rPr>
          <w:rFonts w:ascii="Courier New" w:hAnsi="Courier New"/>
          <w:b/>
          <w:szCs w:val="24"/>
        </w:rPr>
        <w:t>*)GATES</w:t>
      </w:r>
      <w:proofErr w:type="gramEnd"/>
      <w:r>
        <w:rPr>
          <w:rFonts w:ascii="Courier New" w:hAnsi="Courier New"/>
          <w:b/>
          <w:szCs w:val="24"/>
        </w:rPr>
        <w:t xml:space="preserve"> will send flight updates to this email</w:t>
      </w:r>
      <w:r w:rsidR="00475A16">
        <w:rPr>
          <w:rFonts w:ascii="Courier New" w:hAnsi="Courier New"/>
          <w:b/>
          <w:szCs w:val="24"/>
        </w:rPr>
        <w:t>.</w:t>
      </w:r>
      <w:r w:rsidR="00803E56">
        <w:rPr>
          <w:rFonts w:ascii="Courier New" w:hAnsi="Courier New"/>
          <w:b/>
          <w:szCs w:val="24"/>
        </w:rPr>
        <w:t xml:space="preserve"> </w:t>
      </w:r>
      <w:r w:rsidR="00475A16">
        <w:rPr>
          <w:rFonts w:ascii="Courier New" w:hAnsi="Courier New"/>
          <w:b/>
          <w:szCs w:val="24"/>
        </w:rPr>
        <w:t>No .mil address</w:t>
      </w:r>
      <w:r w:rsidR="006E1FF8">
        <w:rPr>
          <w:rFonts w:ascii="Courier New" w:hAnsi="Courier New"/>
          <w:b/>
          <w:szCs w:val="24"/>
        </w:rPr>
        <w:t xml:space="preserve"> </w:t>
      </w:r>
    </w:p>
    <w:p w14:paraId="2621DF02" w14:textId="77777777" w:rsidR="00CB3CC5" w:rsidRDefault="00CB3CC5">
      <w:pPr>
        <w:pStyle w:val="DefaultText"/>
        <w:tabs>
          <w:tab w:val="left" w:pos="5400"/>
        </w:tabs>
        <w:rPr>
          <w:rFonts w:ascii="Courier New" w:hAnsi="Courier New"/>
          <w:b/>
          <w:sz w:val="28"/>
          <w:szCs w:val="28"/>
        </w:rPr>
      </w:pPr>
    </w:p>
    <w:p w14:paraId="6162250B" w14:textId="16ADD71B" w:rsidR="00D06C0F" w:rsidRPr="003F78A9" w:rsidRDefault="00523776">
      <w:pPr>
        <w:pStyle w:val="DefaultText"/>
        <w:tabs>
          <w:tab w:val="left" w:pos="5400"/>
        </w:tabs>
        <w:rPr>
          <w:rFonts w:ascii="Courier New" w:hAnsi="Courier New"/>
          <w:b/>
          <w:sz w:val="28"/>
          <w:szCs w:val="28"/>
        </w:rPr>
      </w:pPr>
      <w:r w:rsidRPr="00EA6044">
        <w:rPr>
          <w:rFonts w:ascii="Courier New" w:hAnsi="Courier New"/>
          <w:b/>
          <w:sz w:val="28"/>
          <w:szCs w:val="28"/>
        </w:rPr>
        <w:t>B. APOE/</w:t>
      </w:r>
      <w:proofErr w:type="gramStart"/>
      <w:r w:rsidRPr="00EA6044">
        <w:rPr>
          <w:rFonts w:ascii="Courier New" w:hAnsi="Courier New"/>
          <w:b/>
          <w:sz w:val="28"/>
          <w:szCs w:val="28"/>
        </w:rPr>
        <w:t>APOD</w:t>
      </w:r>
      <w:r w:rsidR="003F78A9">
        <w:rPr>
          <w:rFonts w:ascii="Courier New" w:hAnsi="Courier New"/>
          <w:b/>
          <w:sz w:val="28"/>
          <w:szCs w:val="28"/>
        </w:rPr>
        <w:t>(</w:t>
      </w:r>
      <w:proofErr w:type="gramEnd"/>
      <w:r w:rsidR="003F78A9" w:rsidRPr="003F78A9">
        <w:rPr>
          <w:rFonts w:ascii="Courier New" w:hAnsi="Courier New"/>
          <w:b/>
          <w:color w:val="FF0000"/>
          <w:sz w:val="18"/>
          <w:szCs w:val="18"/>
        </w:rPr>
        <w:t>SPELLED OUT – NO CODES OR ABBREVIATIONS PLEASE</w:t>
      </w:r>
      <w:r w:rsidR="003F78A9">
        <w:rPr>
          <w:rFonts w:ascii="Courier New" w:hAnsi="Courier New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2"/>
        <w:gridCol w:w="3123"/>
        <w:gridCol w:w="3105"/>
      </w:tblGrid>
      <w:tr w:rsidR="00523776" w:rsidRPr="00A704FF" w14:paraId="6FE6145C" w14:textId="77777777" w:rsidTr="00CB3CC5">
        <w:tc>
          <w:tcPr>
            <w:tcW w:w="3122" w:type="dxa"/>
          </w:tcPr>
          <w:p w14:paraId="1EDB9A33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FROM:</w:t>
            </w:r>
          </w:p>
        </w:tc>
        <w:tc>
          <w:tcPr>
            <w:tcW w:w="3123" w:type="dxa"/>
          </w:tcPr>
          <w:p w14:paraId="69B74B93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TO:</w:t>
            </w:r>
          </w:p>
        </w:tc>
        <w:tc>
          <w:tcPr>
            <w:tcW w:w="3105" w:type="dxa"/>
          </w:tcPr>
          <w:p w14:paraId="37DB3752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TRAVEL DATES:</w:t>
            </w:r>
          </w:p>
        </w:tc>
      </w:tr>
      <w:tr w:rsidR="00523776" w:rsidRPr="00A704FF" w14:paraId="30593F7B" w14:textId="77777777" w:rsidTr="00CB3CC5">
        <w:tc>
          <w:tcPr>
            <w:tcW w:w="3122" w:type="dxa"/>
          </w:tcPr>
          <w:p w14:paraId="68A809E0" w14:textId="77777777" w:rsidR="00523776" w:rsidRPr="00AD6C86" w:rsidRDefault="00AD6C8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</w:rPr>
            </w:pPr>
            <w:r w:rsidRPr="00AD6C86">
              <w:rPr>
                <w:rFonts w:ascii="Courier New" w:hAnsi="Courier New"/>
                <w:b/>
                <w:color w:val="00B050"/>
                <w:szCs w:val="24"/>
              </w:rPr>
              <w:t>CAMP FIGHTERS</w:t>
            </w:r>
            <w:r>
              <w:rPr>
                <w:rFonts w:ascii="Courier New" w:hAnsi="Courier New"/>
                <w:b/>
                <w:color w:val="00B050"/>
                <w:szCs w:val="24"/>
              </w:rPr>
              <w:t>, NC</w:t>
            </w:r>
          </w:p>
        </w:tc>
        <w:tc>
          <w:tcPr>
            <w:tcW w:w="3123" w:type="dxa"/>
          </w:tcPr>
          <w:p w14:paraId="118FCB57" w14:textId="77777777" w:rsidR="00523776" w:rsidRPr="00AD6C86" w:rsidRDefault="00AD6C8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</w:rPr>
            </w:pPr>
            <w:r w:rsidRPr="00AD6C86">
              <w:rPr>
                <w:rFonts w:ascii="Courier New" w:hAnsi="Courier New"/>
                <w:b/>
                <w:color w:val="00B050"/>
                <w:szCs w:val="24"/>
              </w:rPr>
              <w:t>CAMP WARRIORS</w:t>
            </w:r>
            <w:r>
              <w:rPr>
                <w:rFonts w:ascii="Courier New" w:hAnsi="Courier New"/>
                <w:b/>
                <w:color w:val="00B050"/>
                <w:szCs w:val="24"/>
              </w:rPr>
              <w:t>, AFG</w:t>
            </w:r>
          </w:p>
        </w:tc>
        <w:tc>
          <w:tcPr>
            <w:tcW w:w="3105" w:type="dxa"/>
          </w:tcPr>
          <w:p w14:paraId="547890D6" w14:textId="77777777" w:rsidR="00523776" w:rsidRPr="00AD6C86" w:rsidRDefault="00AD6C8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</w:rPr>
            </w:pPr>
            <w:r w:rsidRPr="00AD6C86">
              <w:rPr>
                <w:rFonts w:ascii="Courier New" w:hAnsi="Courier New"/>
                <w:b/>
                <w:color w:val="00B050"/>
                <w:szCs w:val="24"/>
              </w:rPr>
              <w:t>12-22 JULY 2011</w:t>
            </w:r>
          </w:p>
        </w:tc>
      </w:tr>
      <w:tr w:rsidR="00523776" w:rsidRPr="00A704FF" w14:paraId="0DF5857B" w14:textId="77777777" w:rsidTr="00CB3CC5">
        <w:tc>
          <w:tcPr>
            <w:tcW w:w="3122" w:type="dxa"/>
          </w:tcPr>
          <w:p w14:paraId="6AE50E13" w14:textId="77777777" w:rsidR="00523776" w:rsidRPr="00A704FF" w:rsidRDefault="00AD6C8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  <w:r w:rsidRPr="00AD6C86">
              <w:rPr>
                <w:rFonts w:ascii="Courier New" w:hAnsi="Courier New"/>
                <w:b/>
                <w:color w:val="00B050"/>
                <w:szCs w:val="24"/>
              </w:rPr>
              <w:t>CAMP WARRIORS</w:t>
            </w:r>
            <w:r>
              <w:rPr>
                <w:rFonts w:ascii="Courier New" w:hAnsi="Courier New"/>
                <w:b/>
                <w:color w:val="00B050"/>
                <w:szCs w:val="24"/>
              </w:rPr>
              <w:t>, AFG</w:t>
            </w:r>
          </w:p>
        </w:tc>
        <w:tc>
          <w:tcPr>
            <w:tcW w:w="3123" w:type="dxa"/>
          </w:tcPr>
          <w:p w14:paraId="7059D82D" w14:textId="77777777" w:rsidR="00523776" w:rsidRPr="00A704FF" w:rsidRDefault="00AD6C8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  <w:r w:rsidRPr="00AD6C86">
              <w:rPr>
                <w:rFonts w:ascii="Courier New" w:hAnsi="Courier New"/>
                <w:b/>
                <w:color w:val="00B050"/>
                <w:szCs w:val="24"/>
              </w:rPr>
              <w:t>CAMP FIGHTERS</w:t>
            </w:r>
            <w:r>
              <w:rPr>
                <w:rFonts w:ascii="Courier New" w:hAnsi="Courier New"/>
                <w:b/>
                <w:color w:val="00B050"/>
                <w:szCs w:val="24"/>
              </w:rPr>
              <w:t>, NC</w:t>
            </w:r>
          </w:p>
        </w:tc>
        <w:tc>
          <w:tcPr>
            <w:tcW w:w="3105" w:type="dxa"/>
          </w:tcPr>
          <w:p w14:paraId="41C71821" w14:textId="77777777" w:rsidR="00523776" w:rsidRPr="00AD6C86" w:rsidRDefault="00AD6C8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</w:rPr>
            </w:pPr>
            <w:r w:rsidRPr="00AD6C86">
              <w:rPr>
                <w:rFonts w:ascii="Courier New" w:hAnsi="Courier New"/>
                <w:b/>
                <w:color w:val="00B050"/>
                <w:szCs w:val="24"/>
              </w:rPr>
              <w:t>01-11 AUG 2011</w:t>
            </w:r>
          </w:p>
        </w:tc>
      </w:tr>
      <w:tr w:rsidR="00523776" w:rsidRPr="00A704FF" w14:paraId="2421BCE5" w14:textId="77777777" w:rsidTr="00CB3CC5">
        <w:tc>
          <w:tcPr>
            <w:tcW w:w="3122" w:type="dxa"/>
          </w:tcPr>
          <w:p w14:paraId="1F0E6AD8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  <w:tc>
          <w:tcPr>
            <w:tcW w:w="3123" w:type="dxa"/>
          </w:tcPr>
          <w:p w14:paraId="0725ABED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  <w:tc>
          <w:tcPr>
            <w:tcW w:w="3105" w:type="dxa"/>
          </w:tcPr>
          <w:p w14:paraId="4B415334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</w:tr>
      <w:tr w:rsidR="00523776" w:rsidRPr="00A704FF" w14:paraId="755D4C4D" w14:textId="77777777" w:rsidTr="00CB3CC5">
        <w:tc>
          <w:tcPr>
            <w:tcW w:w="3122" w:type="dxa"/>
          </w:tcPr>
          <w:p w14:paraId="3D587036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  <w:tc>
          <w:tcPr>
            <w:tcW w:w="3123" w:type="dxa"/>
          </w:tcPr>
          <w:p w14:paraId="04D5AB5A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  <w:tc>
          <w:tcPr>
            <w:tcW w:w="3105" w:type="dxa"/>
          </w:tcPr>
          <w:p w14:paraId="141B461C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</w:tr>
    </w:tbl>
    <w:p w14:paraId="174525A7" w14:textId="77777777" w:rsidR="00523776" w:rsidRDefault="00523776">
      <w:pPr>
        <w:pStyle w:val="DefaultText"/>
        <w:tabs>
          <w:tab w:val="left" w:pos="5400"/>
        </w:tabs>
        <w:rPr>
          <w:rFonts w:ascii="Courier New" w:hAnsi="Courier New"/>
          <w:b/>
          <w:szCs w:val="24"/>
        </w:rPr>
      </w:pPr>
    </w:p>
    <w:p w14:paraId="52C23EED" w14:textId="77777777" w:rsidR="00523776" w:rsidRPr="005F6140" w:rsidRDefault="00CE159E">
      <w:pPr>
        <w:pStyle w:val="DefaultText"/>
        <w:tabs>
          <w:tab w:val="left" w:pos="5400"/>
        </w:tabs>
        <w:rPr>
          <w:rFonts w:ascii="Courier New" w:hAnsi="Courier New"/>
          <w:b/>
          <w:color w:val="FF0000"/>
          <w:sz w:val="28"/>
          <w:szCs w:val="28"/>
        </w:rPr>
      </w:pPr>
      <w:r>
        <w:rPr>
          <w:rFonts w:ascii="Courier New" w:hAnsi="Courier New"/>
          <w:b/>
          <w:sz w:val="28"/>
          <w:szCs w:val="28"/>
        </w:rPr>
        <w:t xml:space="preserve">C. REQUESTING UNIT POC: </w:t>
      </w:r>
      <w:r w:rsidR="00B62071">
        <w:rPr>
          <w:rFonts w:ascii="Courier New" w:hAnsi="Courier New"/>
          <w:b/>
          <w:color w:val="FF0000"/>
          <w:sz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3101"/>
        <w:gridCol w:w="3124"/>
      </w:tblGrid>
      <w:tr w:rsidR="00523776" w:rsidRPr="00A704FF" w14:paraId="761FDDC5" w14:textId="77777777" w:rsidTr="00CB3CC5">
        <w:tc>
          <w:tcPr>
            <w:tcW w:w="3125" w:type="dxa"/>
          </w:tcPr>
          <w:p w14:paraId="4C5AF10F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NAME:</w:t>
            </w:r>
          </w:p>
        </w:tc>
        <w:tc>
          <w:tcPr>
            <w:tcW w:w="3101" w:type="dxa"/>
          </w:tcPr>
          <w:p w14:paraId="57DEB0DA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RANK:</w:t>
            </w:r>
          </w:p>
        </w:tc>
        <w:tc>
          <w:tcPr>
            <w:tcW w:w="3124" w:type="dxa"/>
          </w:tcPr>
          <w:p w14:paraId="15338FC9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00FF"/>
                <w:szCs w:val="24"/>
              </w:rPr>
            </w:pPr>
            <w:r w:rsidRPr="00A704FF">
              <w:rPr>
                <w:rFonts w:ascii="Courier New" w:hAnsi="Courier New"/>
                <w:b/>
                <w:color w:val="0000FF"/>
                <w:szCs w:val="24"/>
              </w:rPr>
              <w:t>TELEPHONE NO.</w:t>
            </w:r>
          </w:p>
        </w:tc>
      </w:tr>
      <w:tr w:rsidR="00523776" w:rsidRPr="00A704FF" w14:paraId="70380BDD" w14:textId="77777777" w:rsidTr="00CB3CC5">
        <w:tc>
          <w:tcPr>
            <w:tcW w:w="3125" w:type="dxa"/>
          </w:tcPr>
          <w:p w14:paraId="3F8BC0E8" w14:textId="77777777" w:rsidR="00523776" w:rsidRPr="00AD6C86" w:rsidRDefault="00AD6C8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</w:rPr>
            </w:pPr>
            <w:r w:rsidRPr="00AD6C86">
              <w:rPr>
                <w:rFonts w:ascii="Courier New" w:hAnsi="Courier New"/>
                <w:b/>
                <w:color w:val="00B050"/>
                <w:szCs w:val="24"/>
              </w:rPr>
              <w:t>LEAN&amp;MEAN</w:t>
            </w:r>
          </w:p>
        </w:tc>
        <w:tc>
          <w:tcPr>
            <w:tcW w:w="3101" w:type="dxa"/>
          </w:tcPr>
          <w:p w14:paraId="6F746550" w14:textId="77777777" w:rsidR="00523776" w:rsidRPr="00AD6C86" w:rsidRDefault="00AD6C8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</w:rPr>
            </w:pPr>
            <w:r w:rsidRPr="00AD6C86">
              <w:rPr>
                <w:rFonts w:ascii="Courier New" w:hAnsi="Courier New"/>
                <w:b/>
                <w:color w:val="00B050"/>
                <w:szCs w:val="24"/>
              </w:rPr>
              <w:t>GYSGT</w:t>
            </w:r>
          </w:p>
        </w:tc>
        <w:tc>
          <w:tcPr>
            <w:tcW w:w="3124" w:type="dxa"/>
          </w:tcPr>
          <w:p w14:paraId="5F5F9084" w14:textId="77777777" w:rsidR="00523776" w:rsidRPr="00AD6C86" w:rsidRDefault="00AD6C86" w:rsidP="00AD6C86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color w:val="00B050"/>
                <w:szCs w:val="24"/>
              </w:rPr>
            </w:pPr>
            <w:r w:rsidRPr="00AD6C86">
              <w:rPr>
                <w:rFonts w:ascii="Courier New" w:hAnsi="Courier New"/>
                <w:b/>
                <w:color w:val="00B050"/>
                <w:szCs w:val="24"/>
              </w:rPr>
              <w:t>910-451-0000</w:t>
            </w:r>
          </w:p>
        </w:tc>
      </w:tr>
      <w:tr w:rsidR="00523776" w:rsidRPr="00A704FF" w14:paraId="465AFA9F" w14:textId="77777777" w:rsidTr="00CB3CC5">
        <w:tc>
          <w:tcPr>
            <w:tcW w:w="3125" w:type="dxa"/>
          </w:tcPr>
          <w:p w14:paraId="312C1D6A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  <w:tc>
          <w:tcPr>
            <w:tcW w:w="3101" w:type="dxa"/>
          </w:tcPr>
          <w:p w14:paraId="0471365D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  <w:tc>
          <w:tcPr>
            <w:tcW w:w="3124" w:type="dxa"/>
          </w:tcPr>
          <w:p w14:paraId="063F52DF" w14:textId="77777777" w:rsidR="00523776" w:rsidRPr="00A704FF" w:rsidRDefault="00523776" w:rsidP="00A704FF">
            <w:pPr>
              <w:pStyle w:val="DefaultText"/>
              <w:tabs>
                <w:tab w:val="left" w:pos="5400"/>
              </w:tabs>
              <w:rPr>
                <w:rFonts w:ascii="Courier New" w:hAnsi="Courier New"/>
                <w:b/>
                <w:szCs w:val="24"/>
              </w:rPr>
            </w:pPr>
          </w:p>
        </w:tc>
      </w:tr>
    </w:tbl>
    <w:p w14:paraId="2B4D75C9" w14:textId="77777777" w:rsidR="00D06C0F" w:rsidRDefault="00B62071">
      <w:pPr>
        <w:pStyle w:val="DefaultText"/>
        <w:tabs>
          <w:tab w:val="left" w:pos="5400"/>
        </w:tabs>
        <w:rPr>
          <w:rFonts w:ascii="Courier New" w:hAnsi="Courier New"/>
          <w:color w:val="FF0000"/>
          <w:sz w:val="20"/>
        </w:rPr>
      </w:pPr>
      <w:r w:rsidRPr="00B62071">
        <w:rPr>
          <w:rFonts w:ascii="Courier New" w:hAnsi="Courier New"/>
          <w:b/>
          <w:color w:val="FF0000"/>
          <w:sz w:val="28"/>
          <w:szCs w:val="28"/>
          <w:u w:val="single"/>
        </w:rPr>
        <w:t>IMPORTANT</w:t>
      </w:r>
      <w:r w:rsidR="00FC18A5" w:rsidRPr="00B62071">
        <w:rPr>
          <w:rFonts w:ascii="Courier New" w:hAnsi="Courier New"/>
          <w:b/>
          <w:color w:val="FF0000"/>
          <w:sz w:val="28"/>
          <w:szCs w:val="28"/>
          <w:u w:val="single"/>
        </w:rPr>
        <w:t>:</w:t>
      </w:r>
      <w:r w:rsidR="00FC18A5">
        <w:rPr>
          <w:rFonts w:ascii="Courier New" w:hAnsi="Courier New"/>
          <w:color w:val="FF0000"/>
          <w:szCs w:val="24"/>
        </w:rPr>
        <w:t xml:space="preserve"> </w:t>
      </w:r>
      <w:r w:rsidR="008E369D" w:rsidRPr="008E369D">
        <w:rPr>
          <w:rFonts w:ascii="Courier New" w:hAnsi="Courier New"/>
          <w:b/>
          <w:color w:val="FF0000"/>
          <w:sz w:val="20"/>
          <w:u w:val="single"/>
        </w:rPr>
        <w:t xml:space="preserve">AT LEAST </w:t>
      </w:r>
      <w:r w:rsidR="008E369D">
        <w:rPr>
          <w:rFonts w:ascii="Courier New" w:hAnsi="Courier New"/>
          <w:b/>
          <w:color w:val="FF0000"/>
          <w:sz w:val="20"/>
          <w:u w:val="single"/>
        </w:rPr>
        <w:t>10 DAYS PRIOR TO FLIGHT DATE</w:t>
      </w:r>
      <w:r w:rsidR="008E369D" w:rsidRPr="008E369D">
        <w:rPr>
          <w:rFonts w:ascii="Courier New" w:hAnsi="Courier New"/>
          <w:b/>
          <w:color w:val="FF0000"/>
          <w:sz w:val="20"/>
          <w:u w:val="single"/>
        </w:rPr>
        <w:t xml:space="preserve"> APPROVED ORDERS WILL BE REQUIRED!</w:t>
      </w:r>
      <w:r w:rsidR="008E369D">
        <w:rPr>
          <w:rFonts w:ascii="Courier New" w:hAnsi="Courier New"/>
          <w:color w:val="FF0000"/>
          <w:sz w:val="20"/>
        </w:rPr>
        <w:t xml:space="preserve">  </w:t>
      </w:r>
      <w:r w:rsidRPr="00B62071">
        <w:rPr>
          <w:rFonts w:ascii="Courier New" w:hAnsi="Courier New"/>
          <w:color w:val="FF0000"/>
          <w:sz w:val="20"/>
        </w:rPr>
        <w:t>TELE</w:t>
      </w:r>
      <w:r w:rsidR="00CE159E" w:rsidRPr="00B62071">
        <w:rPr>
          <w:rFonts w:ascii="Courier New" w:hAnsi="Courier New"/>
          <w:color w:val="FF0000"/>
          <w:sz w:val="20"/>
        </w:rPr>
        <w:t>PHONE</w:t>
      </w:r>
      <w:r w:rsidR="00CE159E">
        <w:rPr>
          <w:rFonts w:ascii="Courier New" w:hAnsi="Courier New"/>
          <w:color w:val="FF0000"/>
          <w:sz w:val="20"/>
        </w:rPr>
        <w:t xml:space="preserve"> CALL </w:t>
      </w:r>
      <w:r w:rsidR="00FC18A5">
        <w:rPr>
          <w:rFonts w:ascii="Courier New" w:hAnsi="Courier New"/>
          <w:color w:val="FF0000"/>
          <w:sz w:val="20"/>
        </w:rPr>
        <w:t xml:space="preserve">INQUIRIES </w:t>
      </w:r>
      <w:r>
        <w:rPr>
          <w:rFonts w:ascii="Courier New" w:hAnsi="Courier New"/>
          <w:color w:val="FF0000"/>
          <w:sz w:val="20"/>
        </w:rPr>
        <w:t xml:space="preserve">AND </w:t>
      </w:r>
      <w:r w:rsidR="00FC18A5">
        <w:rPr>
          <w:rFonts w:ascii="Courier New" w:hAnsi="Courier New"/>
          <w:color w:val="FF0000"/>
          <w:sz w:val="20"/>
        </w:rPr>
        <w:t xml:space="preserve">CHANGES </w:t>
      </w:r>
      <w:r>
        <w:rPr>
          <w:rFonts w:ascii="Courier New" w:hAnsi="Courier New"/>
          <w:color w:val="FF0000"/>
          <w:sz w:val="20"/>
        </w:rPr>
        <w:t xml:space="preserve">TO THIS </w:t>
      </w:r>
      <w:r w:rsidR="005D181E">
        <w:rPr>
          <w:rFonts w:ascii="Courier New" w:hAnsi="Courier New"/>
          <w:color w:val="FF0000"/>
          <w:sz w:val="20"/>
        </w:rPr>
        <w:t xml:space="preserve">AMC </w:t>
      </w:r>
      <w:r>
        <w:rPr>
          <w:rFonts w:ascii="Courier New" w:hAnsi="Courier New"/>
          <w:color w:val="FF0000"/>
          <w:sz w:val="20"/>
        </w:rPr>
        <w:t>REQUEST FOR</w:t>
      </w:r>
      <w:r w:rsidR="005D181E">
        <w:rPr>
          <w:rFonts w:ascii="Courier New" w:hAnsi="Courier New"/>
          <w:color w:val="FF0000"/>
          <w:sz w:val="20"/>
        </w:rPr>
        <w:t xml:space="preserve"> FLIGHT</w:t>
      </w:r>
      <w:r>
        <w:rPr>
          <w:rFonts w:ascii="Courier New" w:hAnsi="Courier New"/>
          <w:color w:val="FF0000"/>
          <w:sz w:val="20"/>
        </w:rPr>
        <w:t xml:space="preserve"> RESERVATION WILL ONLY BE ACCEPTED FROM</w:t>
      </w:r>
      <w:r w:rsidR="00FC18A5">
        <w:rPr>
          <w:rFonts w:ascii="Courier New" w:hAnsi="Courier New"/>
          <w:color w:val="FF0000"/>
          <w:sz w:val="20"/>
        </w:rPr>
        <w:t xml:space="preserve"> THE PERSON(S)</w:t>
      </w:r>
      <w:r w:rsidR="00CE159E">
        <w:rPr>
          <w:rFonts w:ascii="Courier New" w:hAnsi="Courier New"/>
          <w:color w:val="FF0000"/>
          <w:sz w:val="20"/>
        </w:rPr>
        <w:t xml:space="preserve"> LISTED AS THE </w:t>
      </w:r>
      <w:r w:rsidR="00CE159E" w:rsidRPr="00CE159E">
        <w:rPr>
          <w:rFonts w:ascii="Courier New" w:hAnsi="Courier New"/>
          <w:b/>
          <w:color w:val="FF0000"/>
          <w:sz w:val="20"/>
          <w:u w:val="single"/>
        </w:rPr>
        <w:t>UNIT POINT OF CONTACT</w:t>
      </w:r>
      <w:r w:rsidR="00CE159E">
        <w:rPr>
          <w:rFonts w:ascii="Courier New" w:hAnsi="Courier New"/>
          <w:color w:val="FF0000"/>
          <w:sz w:val="20"/>
        </w:rPr>
        <w:t xml:space="preserve"> </w:t>
      </w:r>
      <w:r w:rsidR="005F6140">
        <w:rPr>
          <w:rFonts w:ascii="Courier New" w:hAnsi="Courier New"/>
          <w:color w:val="FF0000"/>
          <w:sz w:val="20"/>
        </w:rPr>
        <w:t xml:space="preserve">SUBMITTING THE </w:t>
      </w:r>
      <w:r w:rsidR="00CE159E">
        <w:rPr>
          <w:rFonts w:ascii="Courier New" w:hAnsi="Courier New"/>
          <w:color w:val="FF0000"/>
          <w:sz w:val="20"/>
        </w:rPr>
        <w:t>REQUEST</w:t>
      </w:r>
      <w:r>
        <w:rPr>
          <w:rFonts w:ascii="Courier New" w:hAnsi="Courier New"/>
          <w:color w:val="FF0000"/>
          <w:sz w:val="20"/>
        </w:rPr>
        <w:t>.</w:t>
      </w:r>
      <w:r w:rsidR="005F6140">
        <w:rPr>
          <w:rFonts w:ascii="Courier New" w:hAnsi="Courier New"/>
          <w:color w:val="FF0000"/>
          <w:sz w:val="20"/>
        </w:rPr>
        <w:t xml:space="preserve"> </w:t>
      </w:r>
      <w:r w:rsidR="005F6140" w:rsidRPr="005F6140">
        <w:rPr>
          <w:rFonts w:ascii="Courier New" w:hAnsi="Courier New"/>
          <w:b/>
          <w:color w:val="FF0000"/>
          <w:sz w:val="28"/>
          <w:szCs w:val="28"/>
          <w:u w:val="single"/>
        </w:rPr>
        <w:t>“NO EXCEPTIONS</w:t>
      </w:r>
      <w:r>
        <w:rPr>
          <w:rFonts w:ascii="Courier New" w:hAnsi="Courier New"/>
          <w:b/>
          <w:color w:val="FF0000"/>
          <w:sz w:val="28"/>
          <w:szCs w:val="28"/>
          <w:u w:val="single"/>
        </w:rPr>
        <w:t>.</w:t>
      </w:r>
      <w:r w:rsidR="005F6140" w:rsidRPr="005F6140">
        <w:rPr>
          <w:rFonts w:ascii="Courier New" w:hAnsi="Courier New"/>
          <w:b/>
          <w:color w:val="FF0000"/>
          <w:sz w:val="28"/>
          <w:szCs w:val="28"/>
          <w:u w:val="single"/>
        </w:rPr>
        <w:t>”</w:t>
      </w:r>
      <w:r w:rsidR="008E369D" w:rsidRPr="008E369D">
        <w:rPr>
          <w:rFonts w:ascii="Courier New" w:hAnsi="Courier New"/>
          <w:b/>
          <w:color w:val="FF0000"/>
          <w:sz w:val="28"/>
          <w:szCs w:val="28"/>
        </w:rPr>
        <w:t xml:space="preserve">  </w:t>
      </w:r>
    </w:p>
    <w:p w14:paraId="55AC798F" w14:textId="77777777" w:rsidR="00AD6C86" w:rsidRDefault="00AD6C86">
      <w:pPr>
        <w:pStyle w:val="DefaultText"/>
        <w:tabs>
          <w:tab w:val="left" w:pos="5400"/>
        </w:tabs>
        <w:rPr>
          <w:rFonts w:ascii="Courier New" w:hAnsi="Courier New"/>
          <w:color w:val="FF0000"/>
          <w:sz w:val="20"/>
        </w:rPr>
      </w:pPr>
    </w:p>
    <w:p w14:paraId="6E41FF0B" w14:textId="77777777" w:rsidR="00AD6C86" w:rsidRDefault="006A2841" w:rsidP="00AD6C86">
      <w:pPr>
        <w:pStyle w:val="DefaultText"/>
        <w:tabs>
          <w:tab w:val="left" w:pos="5400"/>
        </w:tabs>
        <w:jc w:val="center"/>
        <w:rPr>
          <w:rFonts w:ascii="Courier New" w:hAnsi="Courier New"/>
          <w:color w:val="00B050"/>
          <w:sz w:val="32"/>
          <w:szCs w:val="32"/>
        </w:rPr>
      </w:pPr>
      <w:r>
        <w:rPr>
          <w:rFonts w:ascii="Courier New" w:hAnsi="Courier New"/>
          <w:color w:val="00B050"/>
          <w:sz w:val="32"/>
          <w:szCs w:val="32"/>
        </w:rPr>
        <w:t>(name &amp; signature of requesting person)</w:t>
      </w:r>
    </w:p>
    <w:p w14:paraId="1A203662" w14:textId="12887E44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Courier New" w:hAnsi="Courier New"/>
          <w:color w:val="00B050"/>
          <w:sz w:val="32"/>
          <w:szCs w:val="32"/>
        </w:rPr>
      </w:pPr>
      <w:r>
        <w:rPr>
          <w:rFonts w:ascii="Courier New" w:hAnsi="Courier New"/>
          <w:color w:val="00B050"/>
          <w:sz w:val="32"/>
          <w:szCs w:val="32"/>
        </w:rPr>
        <w:t>_______________________ _______________________</w:t>
      </w:r>
    </w:p>
    <w:p w14:paraId="5142684C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Courier New" w:hAnsi="Courier New"/>
          <w:color w:val="00B050"/>
          <w:sz w:val="32"/>
          <w:szCs w:val="32"/>
        </w:rPr>
      </w:pPr>
    </w:p>
    <w:p w14:paraId="27BF9F67" w14:textId="3DDE4667" w:rsidR="00FE6830" w:rsidRDefault="008357B5" w:rsidP="00FE683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urier New" w:hAnsi="Courier New" w:cs="Courier New"/>
          <w:b/>
          <w:bCs/>
          <w:sz w:val="20"/>
          <w:szCs w:val="20"/>
          <w:u w:val="single"/>
        </w:rPr>
      </w:pPr>
      <w:r>
        <w:rPr>
          <w:rStyle w:val="normaltextrun"/>
          <w:rFonts w:ascii="Courier New" w:hAnsi="Courier New" w:cs="Courier New"/>
          <w:b/>
          <w:bCs/>
          <w:sz w:val="20"/>
          <w:szCs w:val="20"/>
          <w:u w:val="single"/>
        </w:rPr>
        <w:t xml:space="preserve">FY </w:t>
      </w:r>
      <w:r w:rsidR="00FE6830">
        <w:rPr>
          <w:rStyle w:val="normaltextrun"/>
          <w:rFonts w:ascii="Courier New" w:hAnsi="Courier New" w:cs="Courier New"/>
          <w:b/>
          <w:bCs/>
          <w:sz w:val="20"/>
          <w:szCs w:val="20"/>
          <w:u w:val="single"/>
        </w:rPr>
        <w:t>24 AMC RATES</w:t>
      </w:r>
    </w:p>
    <w:p w14:paraId="1913D42D" w14:textId="159F9FBC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b/>
          <w:bCs/>
          <w:sz w:val="20"/>
          <w:szCs w:val="20"/>
          <w:u w:val="single"/>
        </w:rPr>
        <w:t>SEATTLE, WA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28BF8197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SEA-DNA (OKINAWA, JA) Hansen, Futenma, &amp; Foster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$693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55DB3D05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56C0C760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 xml:space="preserve">SEA-IWA (IWAKUNI, </w:t>
      </w:r>
      <w:proofErr w:type="gramStart"/>
      <w:r>
        <w:rPr>
          <w:rStyle w:val="normaltextrun"/>
          <w:rFonts w:ascii="Courier New" w:hAnsi="Courier New" w:cs="Courier New"/>
          <w:sz w:val="20"/>
          <w:szCs w:val="20"/>
        </w:rPr>
        <w:t>JA)</w:t>
      </w:r>
      <w:proofErr w:type="spellStart"/>
      <w:r>
        <w:rPr>
          <w:rStyle w:val="spellingerror"/>
          <w:rFonts w:ascii="Courier New" w:hAnsi="Courier New" w:cs="Courier New"/>
          <w:sz w:val="20"/>
          <w:szCs w:val="20"/>
        </w:rPr>
        <w:t>Saesbo</w:t>
      </w:r>
      <w:proofErr w:type="spellEnd"/>
      <w:proofErr w:type="gramEnd"/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$2,577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3CAD908E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698F79E4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SEA-OKO (YOKOTA, JA) Fuji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$454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404405A8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0C99D21B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SEA-OSN (OSAN, KOREA)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$945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041E01A5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0E31D463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SEA-UAM (GUAM)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$2,446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28AD8B58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24C77D59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b/>
          <w:bCs/>
          <w:sz w:val="20"/>
          <w:szCs w:val="20"/>
          <w:u w:val="single"/>
        </w:rPr>
        <w:t>NORFOLK, VA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142072A9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NGU-BAH (BAHRAIN, IAP)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$1,077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3BDB8121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6EF5B09E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NGU-JIB (DJIBOUTI, AFRICA)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$2,525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6285913C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3921A41B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NGU-NAP (CAPODICHINO/NAPLES, ITALY)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$776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5AA17C92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0034C1F0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NGU-NBW (GUANTANAMO BAY, CUBA)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$542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0300BFF3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4ED083C0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NGU-RTA (ROTA, SPAIN)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$1,230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305B46FD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38BF2131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NGU-SIZ (SIGONELLA, ITALY)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$1,800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17692101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3723F2CA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b/>
          <w:bCs/>
          <w:sz w:val="20"/>
          <w:szCs w:val="20"/>
          <w:u w:val="single"/>
        </w:rPr>
        <w:t>JACKSONVILLE, FL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7925F789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NIP-NBW (GUANTANAMO BAY, CUBA)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$378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40963FE6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5F1E4194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b/>
          <w:bCs/>
          <w:sz w:val="20"/>
          <w:szCs w:val="20"/>
          <w:u w:val="single"/>
        </w:rPr>
        <w:t>BALTIMORE, MD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26C6C19B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BWI-AVB (AVIANO AFB, ITALY)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$411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31FE0DEF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7A694D42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BWI-FRU (MANAS AB, KYRGYZSTAN(AFGHANISTAN)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$2,613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34C5C919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22C0A21F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BWI-IUD (AL AUDEID, AB) QATAR, IRAQ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$1,122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5318312A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6222F10C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BWI-KWI (KUWAIT, IRAQ)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$1,950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71863C90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45CE4D09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BWI-NBW (GUANTANAMO BAY, CUBA)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$537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166E1B54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191B1CD1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BWI-RMS (RAMSTEIN, GERMANY)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$1,381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402D335A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p w14:paraId="2117CABB" w14:textId="77777777" w:rsidR="008357B5" w:rsidRDefault="008357B5" w:rsidP="008357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ourier New" w:hAnsi="Courier New" w:cs="Courier New"/>
          <w:sz w:val="20"/>
          <w:szCs w:val="20"/>
        </w:rPr>
        <w:t>BWI-SIZ (SIGONELLA)</w:t>
      </w:r>
      <w:r>
        <w:rPr>
          <w:rStyle w:val="tabchar"/>
          <w:rFonts w:ascii="Calibri" w:hAnsi="Calibri" w:cs="Calibri"/>
          <w:sz w:val="20"/>
          <w:szCs w:val="20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ourier New" w:hAnsi="Courier New" w:cs="Courier New"/>
          <w:sz w:val="20"/>
          <w:szCs w:val="20"/>
        </w:rPr>
        <w:t>$2,595</w:t>
      </w:r>
      <w:r>
        <w:rPr>
          <w:rStyle w:val="eop"/>
          <w:rFonts w:ascii="Courier New" w:hAnsi="Courier New" w:cs="Courier New"/>
          <w:sz w:val="20"/>
          <w:szCs w:val="20"/>
        </w:rPr>
        <w:t> </w:t>
      </w:r>
    </w:p>
    <w:sectPr w:rsidR="008357B5" w:rsidSect="00761DAE">
      <w:headerReference w:type="default" r:id="rId6"/>
      <w:pgSz w:w="12240" w:h="15840" w:code="1"/>
      <w:pgMar w:top="1134" w:right="1440" w:bottom="864" w:left="1440" w:header="864" w:footer="8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609A0" w14:textId="77777777" w:rsidR="00B2682F" w:rsidRDefault="00B2682F">
      <w:r>
        <w:separator/>
      </w:r>
    </w:p>
  </w:endnote>
  <w:endnote w:type="continuationSeparator" w:id="0">
    <w:p w14:paraId="2BCAB0C0" w14:textId="77777777" w:rsidR="00B2682F" w:rsidRDefault="00B26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20812D-B779-47EB-805A-4C50251A39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C1868B-97B9-4FF6-888D-FC6115D351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61FDF9F-BE3D-4FF5-B3B8-BD4C8312F2D8}"/>
  </w:font>
  <w:font w:name="Arial M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2C9372D-BC6C-4533-B770-C8E0EA16F13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EBF15" w14:textId="77777777" w:rsidR="00B2682F" w:rsidRDefault="00B2682F">
      <w:r>
        <w:separator/>
      </w:r>
    </w:p>
  </w:footnote>
  <w:footnote w:type="continuationSeparator" w:id="0">
    <w:p w14:paraId="150AAC96" w14:textId="77777777" w:rsidR="00B2682F" w:rsidRDefault="00B26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CA448" w14:textId="77777777" w:rsidR="003E5F10" w:rsidRPr="001C7D12" w:rsidRDefault="00822B7C">
    <w:pPr>
      <w:pStyle w:val="Header"/>
      <w:tabs>
        <w:tab w:val="center" w:pos="4680"/>
        <w:tab w:val="left" w:pos="8366"/>
      </w:tabs>
      <w:jc w:val="left"/>
      <w:rPr>
        <w:rFonts w:ascii="Courier New" w:hAnsi="Courier New" w:cs="Courier New"/>
        <w:b/>
        <w:caps/>
        <w:szCs w:val="24"/>
      </w:rPr>
    </w:pPr>
    <w:r>
      <w:rPr>
        <w:noProof/>
      </w:rPr>
      <w:object w:dxaOrig="1440" w:dyaOrig="1440" w14:anchorId="7A357E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22.95pt;margin-top:-24.4pt;width:135pt;height:126.05pt;z-index:251657728" fillcolor="window">
          <v:imagedata r:id="rId1" o:title="" croptop="-5842f" cropbottom="-17527f" cropleft="-4493f" cropright="-4493f"/>
        </v:shape>
        <o:OLEObject Type="Embed" ProgID="Word.Picture.8" ShapeID="_x0000_s1025" DrawAspect="Content" ObjectID="_1766491553" r:id="rId2"/>
      </w:object>
    </w:r>
    <w:r w:rsidR="003E5F10">
      <w:rPr>
        <w:rFonts w:ascii="Arial MT" w:hAnsi="Arial MT"/>
        <w:b/>
        <w:caps/>
        <w:sz w:val="20"/>
      </w:rPr>
      <w:tab/>
    </w:r>
    <w:r w:rsidR="003E5F10" w:rsidRPr="001C7D12">
      <w:rPr>
        <w:rFonts w:ascii="Courier New" w:hAnsi="Courier New" w:cs="Courier New"/>
        <w:b/>
        <w:caps/>
        <w:szCs w:val="24"/>
      </w:rPr>
      <w:t>united states marine corps</w:t>
    </w:r>
  </w:p>
  <w:p w14:paraId="29A74EED" w14:textId="77777777" w:rsidR="003E5F10" w:rsidRPr="00D7768E" w:rsidRDefault="003E5F10">
    <w:pPr>
      <w:pStyle w:val="Header"/>
      <w:tabs>
        <w:tab w:val="center" w:pos="4680"/>
        <w:tab w:val="left" w:pos="8366"/>
      </w:tabs>
      <w:jc w:val="left"/>
      <w:rPr>
        <w:rFonts w:ascii="Courier New" w:hAnsi="Courier New" w:cs="Courier New"/>
        <w:sz w:val="20"/>
      </w:rPr>
    </w:pPr>
    <w:r>
      <w:rPr>
        <w:rFonts w:ascii="Arial MT" w:hAnsi="Arial MT"/>
        <w:caps/>
        <w:sz w:val="16"/>
      </w:rPr>
      <w:tab/>
    </w:r>
    <w:r w:rsidR="00147498" w:rsidRPr="002B1416">
      <w:rPr>
        <w:rFonts w:ascii="Arial MT" w:hAnsi="Arial MT"/>
        <w:caps/>
        <w:sz w:val="16"/>
        <w:highlight w:val="yellow"/>
      </w:rPr>
      <w:t>PASSENGER TRANSPORTATION OFFICE</w:t>
    </w:r>
  </w:p>
  <w:p w14:paraId="128B9BD0" w14:textId="77777777" w:rsidR="003E5F10" w:rsidRPr="00D7768E" w:rsidRDefault="00A53389">
    <w:pPr>
      <w:pStyle w:val="Header"/>
      <w:tabs>
        <w:tab w:val="center" w:pos="4680"/>
        <w:tab w:val="left" w:pos="8366"/>
      </w:tabs>
      <w:jc w:val="left"/>
      <w:rPr>
        <w:rFonts w:ascii="Courier New" w:hAnsi="Courier New" w:cs="Courier New"/>
        <w:sz w:val="20"/>
      </w:rPr>
    </w:pPr>
    <w:r w:rsidRPr="00D7768E">
      <w:rPr>
        <w:rFonts w:ascii="Courier New" w:hAnsi="Courier New" w:cs="Courier New"/>
        <w:caps/>
        <w:sz w:val="20"/>
      </w:rPr>
      <w:tab/>
    </w:r>
    <w:r w:rsidRPr="00D7768E">
      <w:rPr>
        <w:rFonts w:ascii="Courier New" w:hAnsi="Courier New" w:cs="Courier New"/>
        <w:caps/>
        <w:sz w:val="20"/>
        <w:highlight w:val="yellow"/>
      </w:rPr>
      <w:t>MARINE CORPS BASE</w:t>
    </w:r>
  </w:p>
  <w:p w14:paraId="10E53981" w14:textId="77777777" w:rsidR="003E5F10" w:rsidRPr="00D7768E" w:rsidRDefault="00A53389">
    <w:pPr>
      <w:pStyle w:val="Header"/>
      <w:tabs>
        <w:tab w:val="center" w:pos="4680"/>
        <w:tab w:val="left" w:pos="8366"/>
      </w:tabs>
      <w:jc w:val="left"/>
      <w:rPr>
        <w:rFonts w:ascii="Courier New" w:hAnsi="Courier New" w:cs="Courier New"/>
        <w:sz w:val="20"/>
      </w:rPr>
    </w:pPr>
    <w:r w:rsidRPr="00D7768E">
      <w:rPr>
        <w:rFonts w:ascii="Courier New" w:hAnsi="Courier New" w:cs="Courier New"/>
        <w:caps/>
        <w:sz w:val="20"/>
      </w:rPr>
      <w:tab/>
    </w:r>
    <w:r w:rsidRPr="002B1416">
      <w:rPr>
        <w:rFonts w:ascii="Courier New" w:hAnsi="Courier New" w:cs="Courier New"/>
        <w:caps/>
        <w:sz w:val="20"/>
        <w:highlight w:val="yellow"/>
      </w:rPr>
      <w:t>psc box</w:t>
    </w:r>
    <w:r w:rsidR="00147498" w:rsidRPr="002B1416">
      <w:rPr>
        <w:rFonts w:ascii="Courier New" w:hAnsi="Courier New" w:cs="Courier New"/>
        <w:caps/>
        <w:sz w:val="20"/>
        <w:highlight w:val="yellow"/>
      </w:rPr>
      <w:t xml:space="preserve"> 20006</w:t>
    </w:r>
    <w:r w:rsidRPr="002B1416">
      <w:rPr>
        <w:rFonts w:ascii="Courier New" w:hAnsi="Courier New" w:cs="Courier New"/>
        <w:caps/>
        <w:sz w:val="20"/>
        <w:highlight w:val="yellow"/>
      </w:rPr>
      <w:t xml:space="preserve"> </w:t>
    </w:r>
  </w:p>
  <w:p w14:paraId="44DBD385" w14:textId="77777777" w:rsidR="003E5F10" w:rsidRPr="001C7D12" w:rsidRDefault="001C7D12">
    <w:pPr>
      <w:pStyle w:val="Header"/>
      <w:tabs>
        <w:tab w:val="center" w:pos="4680"/>
        <w:tab w:val="left" w:pos="8280"/>
      </w:tabs>
      <w:jc w:val="left"/>
      <w:rPr>
        <w:rFonts w:ascii="Courier New" w:hAnsi="Courier New" w:cs="Courier New"/>
        <w:caps/>
        <w:sz w:val="20"/>
      </w:rPr>
    </w:pPr>
    <w:r w:rsidRPr="00D7768E">
      <w:rPr>
        <w:rFonts w:ascii="Courier New" w:hAnsi="Courier New" w:cs="Courier New"/>
        <w:caps/>
        <w:sz w:val="20"/>
      </w:rPr>
      <w:tab/>
    </w:r>
    <w:smartTag w:uri="urn:schemas-microsoft-com:office:smarttags" w:element="place">
      <w:smartTag w:uri="urn:schemas-microsoft-com:office:smarttags" w:element="City">
        <w:r w:rsidRPr="002B1416">
          <w:rPr>
            <w:rFonts w:ascii="Courier New" w:hAnsi="Courier New" w:cs="Courier New"/>
            <w:caps/>
            <w:sz w:val="20"/>
            <w:highlight w:val="yellow"/>
          </w:rPr>
          <w:t>CAMP LEJEUNE</w:t>
        </w:r>
      </w:smartTag>
      <w:r w:rsidRPr="002B1416">
        <w:rPr>
          <w:rFonts w:ascii="Courier New" w:hAnsi="Courier New" w:cs="Courier New"/>
          <w:caps/>
          <w:sz w:val="20"/>
          <w:highlight w:val="yellow"/>
        </w:rPr>
        <w:t xml:space="preserve">, </w:t>
      </w:r>
      <w:smartTag w:uri="urn:schemas-microsoft-com:office:smarttags" w:element="State">
        <w:r w:rsidRPr="002B1416">
          <w:rPr>
            <w:rFonts w:ascii="Courier New" w:hAnsi="Courier New" w:cs="Courier New"/>
            <w:caps/>
            <w:sz w:val="20"/>
            <w:highlight w:val="yellow"/>
          </w:rPr>
          <w:t>NC</w:t>
        </w:r>
      </w:smartTag>
      <w:r w:rsidR="003E5F10" w:rsidRPr="002B1416">
        <w:rPr>
          <w:rFonts w:ascii="Courier New" w:hAnsi="Courier New" w:cs="Courier New"/>
          <w:caps/>
          <w:sz w:val="20"/>
          <w:highlight w:val="yellow"/>
        </w:rPr>
        <w:t xml:space="preserve"> </w:t>
      </w:r>
      <w:smartTag w:uri="urn:schemas-microsoft-com:office:smarttags" w:element="PostalCode">
        <w:r w:rsidR="003E5F10" w:rsidRPr="002B1416">
          <w:rPr>
            <w:rFonts w:ascii="Courier New" w:hAnsi="Courier New" w:cs="Courier New"/>
            <w:caps/>
            <w:sz w:val="20"/>
            <w:highlight w:val="yellow"/>
          </w:rPr>
          <w:t>28542-</w:t>
        </w:r>
        <w:r w:rsidR="00A53389" w:rsidRPr="002B1416">
          <w:rPr>
            <w:rFonts w:ascii="Courier New" w:hAnsi="Courier New" w:cs="Courier New"/>
            <w:caps/>
            <w:sz w:val="20"/>
            <w:highlight w:val="yellow"/>
          </w:rPr>
          <w:t>0087</w:t>
        </w:r>
      </w:smartTag>
    </w:smartTag>
  </w:p>
  <w:p w14:paraId="404E5DFF" w14:textId="77777777" w:rsidR="001347DF" w:rsidRPr="001C7D12" w:rsidRDefault="003E5F10">
    <w:pPr>
      <w:pStyle w:val="Header"/>
      <w:tabs>
        <w:tab w:val="center" w:pos="4680"/>
        <w:tab w:val="left" w:pos="8280"/>
      </w:tabs>
      <w:jc w:val="left"/>
      <w:rPr>
        <w:rFonts w:ascii="Courier New" w:hAnsi="Courier New" w:cs="Courier New"/>
        <w:caps/>
        <w:sz w:val="10"/>
      </w:rPr>
    </w:pPr>
    <w:r w:rsidRPr="001C7D12">
      <w:rPr>
        <w:rFonts w:ascii="Courier New" w:hAnsi="Courier New" w:cs="Courier New"/>
        <w:caps/>
        <w:sz w:val="20"/>
      </w:rPr>
      <w:t xml:space="preserve">                                                                                        </w:t>
    </w:r>
    <w:r w:rsidRPr="001C7D12">
      <w:rPr>
        <w:rFonts w:ascii="Courier New" w:hAnsi="Courier New" w:cs="Courier New"/>
        <w:caps/>
        <w:sz w:val="10"/>
      </w:rPr>
      <w:tab/>
      <w:t xml:space="preserve">                                                                                                                                          </w:t>
    </w:r>
  </w:p>
  <w:p w14:paraId="1978E0D2" w14:textId="77777777" w:rsidR="003E5F10" w:rsidRDefault="001347DF">
    <w:pPr>
      <w:pStyle w:val="Header"/>
      <w:tabs>
        <w:tab w:val="center" w:pos="4680"/>
        <w:tab w:val="left" w:pos="8280"/>
      </w:tabs>
      <w:jc w:val="left"/>
      <w:rPr>
        <w:rFonts w:ascii="Arial MT" w:hAnsi="Arial MT"/>
        <w:caps/>
        <w:sz w:val="8"/>
      </w:rPr>
    </w:pPr>
    <w:r>
      <w:rPr>
        <w:rFonts w:ascii="Arial MT" w:hAnsi="Arial MT"/>
        <w:caps/>
        <w:sz w:val="10"/>
      </w:rPr>
      <w:tab/>
      <w:t xml:space="preserve">                                                                                                                                                                                                                     </w:t>
    </w:r>
    <w:r w:rsidR="003E5F10">
      <w:rPr>
        <w:rFonts w:ascii="Arial MT" w:hAnsi="Arial MT"/>
        <w:caps/>
        <w:sz w:val="10"/>
      </w:rPr>
      <w:t xml:space="preserve">                                                In </w:t>
    </w:r>
    <w:proofErr w:type="gramStart"/>
    <w:r w:rsidR="003E5F10">
      <w:rPr>
        <w:rFonts w:ascii="Arial MT" w:hAnsi="Arial MT"/>
        <w:caps/>
        <w:sz w:val="10"/>
      </w:rPr>
      <w:t>reply  refer</w:t>
    </w:r>
    <w:proofErr w:type="gramEnd"/>
    <w:r w:rsidR="003E5F10">
      <w:rPr>
        <w:rFonts w:ascii="Arial MT" w:hAnsi="Arial MT"/>
        <w:caps/>
        <w:sz w:val="10"/>
      </w:rPr>
      <w:t xml:space="preserve">  to</w:t>
    </w:r>
    <w:r w:rsidR="003E5F10">
      <w:rPr>
        <w:rFonts w:ascii="Arial MT" w:hAnsi="Arial MT"/>
        <w:caps/>
        <w:sz w:val="8"/>
      </w:rPr>
      <w:t>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692"/>
    <w:rsid w:val="0001057B"/>
    <w:rsid w:val="0001588D"/>
    <w:rsid w:val="00021365"/>
    <w:rsid w:val="00024A36"/>
    <w:rsid w:val="00033D13"/>
    <w:rsid w:val="000340BC"/>
    <w:rsid w:val="00034D2B"/>
    <w:rsid w:val="0004168C"/>
    <w:rsid w:val="00054C44"/>
    <w:rsid w:val="000624D8"/>
    <w:rsid w:val="00065C86"/>
    <w:rsid w:val="00076B7C"/>
    <w:rsid w:val="00084882"/>
    <w:rsid w:val="00085965"/>
    <w:rsid w:val="000926E1"/>
    <w:rsid w:val="000952FF"/>
    <w:rsid w:val="000A5BDF"/>
    <w:rsid w:val="000A6DB9"/>
    <w:rsid w:val="000B0F83"/>
    <w:rsid w:val="000B4E50"/>
    <w:rsid w:val="000C2363"/>
    <w:rsid w:val="000C485C"/>
    <w:rsid w:val="000D3A79"/>
    <w:rsid w:val="000D62E7"/>
    <w:rsid w:val="000E4847"/>
    <w:rsid w:val="000E7C78"/>
    <w:rsid w:val="001027F4"/>
    <w:rsid w:val="00103374"/>
    <w:rsid w:val="00105D9E"/>
    <w:rsid w:val="00114143"/>
    <w:rsid w:val="0011446D"/>
    <w:rsid w:val="00116E80"/>
    <w:rsid w:val="00124EF9"/>
    <w:rsid w:val="001347DF"/>
    <w:rsid w:val="00134951"/>
    <w:rsid w:val="00137C61"/>
    <w:rsid w:val="00137CEE"/>
    <w:rsid w:val="00141327"/>
    <w:rsid w:val="00147498"/>
    <w:rsid w:val="00147D03"/>
    <w:rsid w:val="001526AF"/>
    <w:rsid w:val="0015369F"/>
    <w:rsid w:val="00155471"/>
    <w:rsid w:val="001565E8"/>
    <w:rsid w:val="00161380"/>
    <w:rsid w:val="00166500"/>
    <w:rsid w:val="00175F02"/>
    <w:rsid w:val="00176C1F"/>
    <w:rsid w:val="001A08DB"/>
    <w:rsid w:val="001A1EA6"/>
    <w:rsid w:val="001A4C20"/>
    <w:rsid w:val="001B5766"/>
    <w:rsid w:val="001C5B9A"/>
    <w:rsid w:val="001C7D12"/>
    <w:rsid w:val="001D1B5E"/>
    <w:rsid w:val="001D50E6"/>
    <w:rsid w:val="001F3028"/>
    <w:rsid w:val="001F4201"/>
    <w:rsid w:val="001F6118"/>
    <w:rsid w:val="00203926"/>
    <w:rsid w:val="00207522"/>
    <w:rsid w:val="00210B8D"/>
    <w:rsid w:val="00217265"/>
    <w:rsid w:val="002235D8"/>
    <w:rsid w:val="00246BEF"/>
    <w:rsid w:val="00247030"/>
    <w:rsid w:val="00250710"/>
    <w:rsid w:val="00271AA5"/>
    <w:rsid w:val="0027485B"/>
    <w:rsid w:val="0028366E"/>
    <w:rsid w:val="00283D7A"/>
    <w:rsid w:val="0028510C"/>
    <w:rsid w:val="002868B6"/>
    <w:rsid w:val="00286DF3"/>
    <w:rsid w:val="002911B2"/>
    <w:rsid w:val="002955A3"/>
    <w:rsid w:val="00296E5A"/>
    <w:rsid w:val="002A79F3"/>
    <w:rsid w:val="002B06A3"/>
    <w:rsid w:val="002B1416"/>
    <w:rsid w:val="002B6C3F"/>
    <w:rsid w:val="002B7AD0"/>
    <w:rsid w:val="002C193C"/>
    <w:rsid w:val="002D4230"/>
    <w:rsid w:val="002E289E"/>
    <w:rsid w:val="002E7B35"/>
    <w:rsid w:val="002F5F5E"/>
    <w:rsid w:val="0030407E"/>
    <w:rsid w:val="00311E9C"/>
    <w:rsid w:val="00315ED1"/>
    <w:rsid w:val="00316258"/>
    <w:rsid w:val="003248C7"/>
    <w:rsid w:val="003254B0"/>
    <w:rsid w:val="0033189C"/>
    <w:rsid w:val="00336706"/>
    <w:rsid w:val="00344F97"/>
    <w:rsid w:val="00353DB1"/>
    <w:rsid w:val="0035441F"/>
    <w:rsid w:val="00363D2B"/>
    <w:rsid w:val="003658EB"/>
    <w:rsid w:val="003712BF"/>
    <w:rsid w:val="00374BF8"/>
    <w:rsid w:val="003769ED"/>
    <w:rsid w:val="00396C2D"/>
    <w:rsid w:val="00397D73"/>
    <w:rsid w:val="003B6856"/>
    <w:rsid w:val="003B7CAC"/>
    <w:rsid w:val="003C4623"/>
    <w:rsid w:val="003C4CEF"/>
    <w:rsid w:val="003D124A"/>
    <w:rsid w:val="003D1F29"/>
    <w:rsid w:val="003D408B"/>
    <w:rsid w:val="003E2FCA"/>
    <w:rsid w:val="003E5D27"/>
    <w:rsid w:val="003E5F10"/>
    <w:rsid w:val="003F501C"/>
    <w:rsid w:val="003F78A9"/>
    <w:rsid w:val="00401C45"/>
    <w:rsid w:val="00402C3A"/>
    <w:rsid w:val="004044E1"/>
    <w:rsid w:val="00410FC8"/>
    <w:rsid w:val="00413C5C"/>
    <w:rsid w:val="004143A8"/>
    <w:rsid w:val="00426198"/>
    <w:rsid w:val="00433C77"/>
    <w:rsid w:val="00434DF7"/>
    <w:rsid w:val="00436D10"/>
    <w:rsid w:val="00443B23"/>
    <w:rsid w:val="0044630C"/>
    <w:rsid w:val="00446717"/>
    <w:rsid w:val="00450733"/>
    <w:rsid w:val="00455DB9"/>
    <w:rsid w:val="00455E3E"/>
    <w:rsid w:val="004707C3"/>
    <w:rsid w:val="00473E0D"/>
    <w:rsid w:val="00475A16"/>
    <w:rsid w:val="004814E3"/>
    <w:rsid w:val="004957AC"/>
    <w:rsid w:val="004A0B0B"/>
    <w:rsid w:val="004A5C1B"/>
    <w:rsid w:val="004B3E95"/>
    <w:rsid w:val="004B7555"/>
    <w:rsid w:val="004C3078"/>
    <w:rsid w:val="004D6D70"/>
    <w:rsid w:val="004E10FD"/>
    <w:rsid w:val="004E126B"/>
    <w:rsid w:val="004E40E6"/>
    <w:rsid w:val="0050655E"/>
    <w:rsid w:val="00506CB0"/>
    <w:rsid w:val="0051119A"/>
    <w:rsid w:val="005165F2"/>
    <w:rsid w:val="005207F0"/>
    <w:rsid w:val="00523776"/>
    <w:rsid w:val="00535D82"/>
    <w:rsid w:val="00535F08"/>
    <w:rsid w:val="00541A21"/>
    <w:rsid w:val="00546671"/>
    <w:rsid w:val="00551058"/>
    <w:rsid w:val="00552EAE"/>
    <w:rsid w:val="0056686A"/>
    <w:rsid w:val="00572BC9"/>
    <w:rsid w:val="00574463"/>
    <w:rsid w:val="00574C93"/>
    <w:rsid w:val="005848DE"/>
    <w:rsid w:val="0058683F"/>
    <w:rsid w:val="00591E34"/>
    <w:rsid w:val="00595EA0"/>
    <w:rsid w:val="005A5506"/>
    <w:rsid w:val="005B37BA"/>
    <w:rsid w:val="005C1452"/>
    <w:rsid w:val="005C2625"/>
    <w:rsid w:val="005C555F"/>
    <w:rsid w:val="005D181E"/>
    <w:rsid w:val="005D20AF"/>
    <w:rsid w:val="005D37CB"/>
    <w:rsid w:val="005D4B09"/>
    <w:rsid w:val="005E77A1"/>
    <w:rsid w:val="005F468D"/>
    <w:rsid w:val="005F6140"/>
    <w:rsid w:val="005F692B"/>
    <w:rsid w:val="005F7CE8"/>
    <w:rsid w:val="0060063D"/>
    <w:rsid w:val="006024A1"/>
    <w:rsid w:val="00606A97"/>
    <w:rsid w:val="006072CE"/>
    <w:rsid w:val="0061175B"/>
    <w:rsid w:val="00616330"/>
    <w:rsid w:val="0062020C"/>
    <w:rsid w:val="006271D4"/>
    <w:rsid w:val="00630E87"/>
    <w:rsid w:val="006361F4"/>
    <w:rsid w:val="00653B3D"/>
    <w:rsid w:val="00656A86"/>
    <w:rsid w:val="006702DE"/>
    <w:rsid w:val="0069595D"/>
    <w:rsid w:val="006A2841"/>
    <w:rsid w:val="006A4407"/>
    <w:rsid w:val="006A576C"/>
    <w:rsid w:val="006B44AB"/>
    <w:rsid w:val="006B4E15"/>
    <w:rsid w:val="006C08B8"/>
    <w:rsid w:val="006C733C"/>
    <w:rsid w:val="006E08F0"/>
    <w:rsid w:val="006E1D77"/>
    <w:rsid w:val="006E1FF8"/>
    <w:rsid w:val="006F0F63"/>
    <w:rsid w:val="006F6579"/>
    <w:rsid w:val="00707AC8"/>
    <w:rsid w:val="007176A7"/>
    <w:rsid w:val="00737759"/>
    <w:rsid w:val="00741F67"/>
    <w:rsid w:val="00750A9A"/>
    <w:rsid w:val="00751B2A"/>
    <w:rsid w:val="00753713"/>
    <w:rsid w:val="00761DAE"/>
    <w:rsid w:val="0076539E"/>
    <w:rsid w:val="0077534C"/>
    <w:rsid w:val="00780665"/>
    <w:rsid w:val="007879B4"/>
    <w:rsid w:val="0079012F"/>
    <w:rsid w:val="0079076E"/>
    <w:rsid w:val="0079313A"/>
    <w:rsid w:val="007A1390"/>
    <w:rsid w:val="007A77FC"/>
    <w:rsid w:val="007C7BF3"/>
    <w:rsid w:val="007D6784"/>
    <w:rsid w:val="007D740F"/>
    <w:rsid w:val="007D7DB3"/>
    <w:rsid w:val="007E09C3"/>
    <w:rsid w:val="00803E56"/>
    <w:rsid w:val="00807E38"/>
    <w:rsid w:val="00810CD6"/>
    <w:rsid w:val="008113A5"/>
    <w:rsid w:val="00820323"/>
    <w:rsid w:val="00822B7C"/>
    <w:rsid w:val="0082613E"/>
    <w:rsid w:val="00826803"/>
    <w:rsid w:val="008309C3"/>
    <w:rsid w:val="008357B5"/>
    <w:rsid w:val="008414DC"/>
    <w:rsid w:val="00844C0A"/>
    <w:rsid w:val="00846AB5"/>
    <w:rsid w:val="00851794"/>
    <w:rsid w:val="00852A72"/>
    <w:rsid w:val="008636F7"/>
    <w:rsid w:val="00866315"/>
    <w:rsid w:val="00866400"/>
    <w:rsid w:val="008841AB"/>
    <w:rsid w:val="008864EE"/>
    <w:rsid w:val="00887D79"/>
    <w:rsid w:val="008D6A98"/>
    <w:rsid w:val="008E369D"/>
    <w:rsid w:val="008E69A0"/>
    <w:rsid w:val="008F008A"/>
    <w:rsid w:val="008F0AA1"/>
    <w:rsid w:val="008F61C7"/>
    <w:rsid w:val="00903DB7"/>
    <w:rsid w:val="00903F34"/>
    <w:rsid w:val="00912A39"/>
    <w:rsid w:val="00914CEB"/>
    <w:rsid w:val="00915578"/>
    <w:rsid w:val="009179FE"/>
    <w:rsid w:val="009209F1"/>
    <w:rsid w:val="009216EF"/>
    <w:rsid w:val="009444CB"/>
    <w:rsid w:val="00947C97"/>
    <w:rsid w:val="009503CF"/>
    <w:rsid w:val="009515DE"/>
    <w:rsid w:val="00955B6A"/>
    <w:rsid w:val="009631A4"/>
    <w:rsid w:val="00966A4A"/>
    <w:rsid w:val="00971B6A"/>
    <w:rsid w:val="009761C8"/>
    <w:rsid w:val="009870EE"/>
    <w:rsid w:val="009874D3"/>
    <w:rsid w:val="009B4BF0"/>
    <w:rsid w:val="009C1BD0"/>
    <w:rsid w:val="009D4324"/>
    <w:rsid w:val="009E2F74"/>
    <w:rsid w:val="009F1F98"/>
    <w:rsid w:val="009F3629"/>
    <w:rsid w:val="009F4B75"/>
    <w:rsid w:val="00A06D9F"/>
    <w:rsid w:val="00A14AD2"/>
    <w:rsid w:val="00A209E6"/>
    <w:rsid w:val="00A22424"/>
    <w:rsid w:val="00A22E5A"/>
    <w:rsid w:val="00A2382E"/>
    <w:rsid w:val="00A303E1"/>
    <w:rsid w:val="00A3282A"/>
    <w:rsid w:val="00A37174"/>
    <w:rsid w:val="00A46E3B"/>
    <w:rsid w:val="00A52D80"/>
    <w:rsid w:val="00A53389"/>
    <w:rsid w:val="00A55CB4"/>
    <w:rsid w:val="00A6130C"/>
    <w:rsid w:val="00A61EBF"/>
    <w:rsid w:val="00A6523A"/>
    <w:rsid w:val="00A704FF"/>
    <w:rsid w:val="00A70AB9"/>
    <w:rsid w:val="00A77692"/>
    <w:rsid w:val="00A84895"/>
    <w:rsid w:val="00A84EBE"/>
    <w:rsid w:val="00A978D8"/>
    <w:rsid w:val="00AA6192"/>
    <w:rsid w:val="00AA705F"/>
    <w:rsid w:val="00AB18FD"/>
    <w:rsid w:val="00AB4EE6"/>
    <w:rsid w:val="00AC096C"/>
    <w:rsid w:val="00AD371C"/>
    <w:rsid w:val="00AD6C86"/>
    <w:rsid w:val="00AE4B18"/>
    <w:rsid w:val="00AE6530"/>
    <w:rsid w:val="00AF3E8C"/>
    <w:rsid w:val="00B06CB7"/>
    <w:rsid w:val="00B11697"/>
    <w:rsid w:val="00B1437C"/>
    <w:rsid w:val="00B157B1"/>
    <w:rsid w:val="00B20277"/>
    <w:rsid w:val="00B262FF"/>
    <w:rsid w:val="00B2682F"/>
    <w:rsid w:val="00B30BDF"/>
    <w:rsid w:val="00B31858"/>
    <w:rsid w:val="00B516F8"/>
    <w:rsid w:val="00B54201"/>
    <w:rsid w:val="00B56F19"/>
    <w:rsid w:val="00B617C3"/>
    <w:rsid w:val="00B62071"/>
    <w:rsid w:val="00B625AF"/>
    <w:rsid w:val="00B6427A"/>
    <w:rsid w:val="00B709E1"/>
    <w:rsid w:val="00B80277"/>
    <w:rsid w:val="00B807D8"/>
    <w:rsid w:val="00B920EC"/>
    <w:rsid w:val="00BA1CC1"/>
    <w:rsid w:val="00BC1A26"/>
    <w:rsid w:val="00BC2217"/>
    <w:rsid w:val="00BD35B8"/>
    <w:rsid w:val="00BE7891"/>
    <w:rsid w:val="00BF3E29"/>
    <w:rsid w:val="00C00BA9"/>
    <w:rsid w:val="00C11BF8"/>
    <w:rsid w:val="00C31BF2"/>
    <w:rsid w:val="00C32D85"/>
    <w:rsid w:val="00C373ED"/>
    <w:rsid w:val="00C37CEA"/>
    <w:rsid w:val="00C52929"/>
    <w:rsid w:val="00C622C7"/>
    <w:rsid w:val="00C83A72"/>
    <w:rsid w:val="00C910ED"/>
    <w:rsid w:val="00C91F87"/>
    <w:rsid w:val="00C92F6F"/>
    <w:rsid w:val="00CA4B84"/>
    <w:rsid w:val="00CA591E"/>
    <w:rsid w:val="00CA7D6F"/>
    <w:rsid w:val="00CB0A36"/>
    <w:rsid w:val="00CB2112"/>
    <w:rsid w:val="00CB3CC5"/>
    <w:rsid w:val="00CB5242"/>
    <w:rsid w:val="00CC0C65"/>
    <w:rsid w:val="00CD2363"/>
    <w:rsid w:val="00CE031E"/>
    <w:rsid w:val="00CE159E"/>
    <w:rsid w:val="00CF3D4B"/>
    <w:rsid w:val="00CF7C86"/>
    <w:rsid w:val="00D036ED"/>
    <w:rsid w:val="00D03D97"/>
    <w:rsid w:val="00D0501C"/>
    <w:rsid w:val="00D06C0F"/>
    <w:rsid w:val="00D24A40"/>
    <w:rsid w:val="00D33A31"/>
    <w:rsid w:val="00D35869"/>
    <w:rsid w:val="00D3725A"/>
    <w:rsid w:val="00D37A33"/>
    <w:rsid w:val="00D423F8"/>
    <w:rsid w:val="00D6243C"/>
    <w:rsid w:val="00D64EF4"/>
    <w:rsid w:val="00D71525"/>
    <w:rsid w:val="00D7426D"/>
    <w:rsid w:val="00D759FF"/>
    <w:rsid w:val="00D77332"/>
    <w:rsid w:val="00D7768E"/>
    <w:rsid w:val="00DA0731"/>
    <w:rsid w:val="00DA4FC9"/>
    <w:rsid w:val="00DB2D3D"/>
    <w:rsid w:val="00DB70DF"/>
    <w:rsid w:val="00DC6D3E"/>
    <w:rsid w:val="00DC76FE"/>
    <w:rsid w:val="00DD12A8"/>
    <w:rsid w:val="00DD1D91"/>
    <w:rsid w:val="00E011A1"/>
    <w:rsid w:val="00E055B7"/>
    <w:rsid w:val="00E14B69"/>
    <w:rsid w:val="00E178ED"/>
    <w:rsid w:val="00E21A6E"/>
    <w:rsid w:val="00E3469F"/>
    <w:rsid w:val="00E35478"/>
    <w:rsid w:val="00E36424"/>
    <w:rsid w:val="00E43D65"/>
    <w:rsid w:val="00E44F8C"/>
    <w:rsid w:val="00E46E78"/>
    <w:rsid w:val="00E56A43"/>
    <w:rsid w:val="00E607B3"/>
    <w:rsid w:val="00E66695"/>
    <w:rsid w:val="00E72486"/>
    <w:rsid w:val="00E823D8"/>
    <w:rsid w:val="00E826AB"/>
    <w:rsid w:val="00E907D8"/>
    <w:rsid w:val="00E95B2B"/>
    <w:rsid w:val="00EA5464"/>
    <w:rsid w:val="00EA6044"/>
    <w:rsid w:val="00EA6261"/>
    <w:rsid w:val="00EB1CB5"/>
    <w:rsid w:val="00EB2BB6"/>
    <w:rsid w:val="00EB67A1"/>
    <w:rsid w:val="00ED0385"/>
    <w:rsid w:val="00ED4BE3"/>
    <w:rsid w:val="00EE4B69"/>
    <w:rsid w:val="00EE5AB6"/>
    <w:rsid w:val="00EF0F9B"/>
    <w:rsid w:val="00EF7730"/>
    <w:rsid w:val="00EF7FA7"/>
    <w:rsid w:val="00F03DF0"/>
    <w:rsid w:val="00F101A6"/>
    <w:rsid w:val="00F14DED"/>
    <w:rsid w:val="00F17B26"/>
    <w:rsid w:val="00F35184"/>
    <w:rsid w:val="00F60E0A"/>
    <w:rsid w:val="00F6151A"/>
    <w:rsid w:val="00F72E9D"/>
    <w:rsid w:val="00F73CC6"/>
    <w:rsid w:val="00F81291"/>
    <w:rsid w:val="00F81D57"/>
    <w:rsid w:val="00F93829"/>
    <w:rsid w:val="00F979B0"/>
    <w:rsid w:val="00FA014A"/>
    <w:rsid w:val="00FA0CCF"/>
    <w:rsid w:val="00FA47CF"/>
    <w:rsid w:val="00FA672D"/>
    <w:rsid w:val="00FB49FC"/>
    <w:rsid w:val="00FB6019"/>
    <w:rsid w:val="00FC18A5"/>
    <w:rsid w:val="00FC58B0"/>
    <w:rsid w:val="00FD1577"/>
    <w:rsid w:val="00FD2981"/>
    <w:rsid w:val="00FD3351"/>
    <w:rsid w:val="00FD3984"/>
    <w:rsid w:val="00FE0B80"/>
    <w:rsid w:val="00FE424F"/>
    <w:rsid w:val="00FE6830"/>
    <w:rsid w:val="00FF4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41106369"/>
  <w15:chartTrackingRefBased/>
  <w15:docId w15:val="{48FD7F7F-113B-4A0B-B352-249607DFA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spacing w:line="172" w:lineRule="exact"/>
      <w:jc w:val="both"/>
    </w:pPr>
    <w:rPr>
      <w:sz w:val="24"/>
    </w:rPr>
  </w:style>
  <w:style w:type="paragraph" w:customStyle="1" w:styleId="SeqLevel9">
    <w:name w:val="Seq Level 9"/>
    <w:basedOn w:val="Normal"/>
    <w:rPr>
      <w:sz w:val="24"/>
    </w:rPr>
  </w:style>
  <w:style w:type="paragraph" w:customStyle="1" w:styleId="SeqLevel8">
    <w:name w:val="Seq Level 8"/>
    <w:basedOn w:val="Normal"/>
    <w:rPr>
      <w:sz w:val="24"/>
    </w:rPr>
  </w:style>
  <w:style w:type="paragraph" w:customStyle="1" w:styleId="SeqLevel7">
    <w:name w:val="Seq Level 7"/>
    <w:basedOn w:val="Normal"/>
    <w:rPr>
      <w:sz w:val="24"/>
    </w:rPr>
  </w:style>
  <w:style w:type="paragraph" w:customStyle="1" w:styleId="SeqLevel6">
    <w:name w:val="Seq Level 6"/>
    <w:basedOn w:val="Normal"/>
    <w:rPr>
      <w:sz w:val="24"/>
    </w:rPr>
  </w:style>
  <w:style w:type="paragraph" w:customStyle="1" w:styleId="SeqLevel5">
    <w:name w:val="Seq Level 5"/>
    <w:basedOn w:val="Normal"/>
    <w:rPr>
      <w:sz w:val="24"/>
    </w:rPr>
  </w:style>
  <w:style w:type="paragraph" w:customStyle="1" w:styleId="SeqLevel4">
    <w:name w:val="Seq Level 4"/>
    <w:basedOn w:val="Normal"/>
    <w:rPr>
      <w:sz w:val="24"/>
    </w:rPr>
  </w:style>
  <w:style w:type="paragraph" w:customStyle="1" w:styleId="SeqLevel3">
    <w:name w:val="Seq Level 3"/>
    <w:basedOn w:val="Normal"/>
    <w:rPr>
      <w:sz w:val="24"/>
    </w:rPr>
  </w:style>
  <w:style w:type="paragraph" w:customStyle="1" w:styleId="SeqLevel2">
    <w:name w:val="Seq Level 2"/>
    <w:basedOn w:val="Normal"/>
    <w:rPr>
      <w:sz w:val="24"/>
    </w:rPr>
  </w:style>
  <w:style w:type="paragraph" w:customStyle="1" w:styleId="SeqLevel1">
    <w:name w:val="Seq Level 1"/>
    <w:basedOn w:val="Normal"/>
    <w:rPr>
      <w:sz w:val="24"/>
    </w:rPr>
  </w:style>
  <w:style w:type="paragraph" w:customStyle="1" w:styleId="DefaultText">
    <w:name w:val="Default Text"/>
    <w:basedOn w:val="Normal"/>
    <w:rPr>
      <w:sz w:val="24"/>
    </w:rPr>
  </w:style>
  <w:style w:type="paragraph" w:styleId="BalloonText">
    <w:name w:val="Balloon Text"/>
    <w:basedOn w:val="Normal"/>
    <w:semiHidden/>
    <w:rsid w:val="000C23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E7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rsid w:val="00761DAE"/>
  </w:style>
  <w:style w:type="paragraph" w:styleId="NoSpacing">
    <w:name w:val="No Spacing"/>
    <w:uiPriority w:val="1"/>
    <w:qFormat/>
    <w:rsid w:val="00761DAE"/>
    <w:rPr>
      <w:rFonts w:ascii="Calibri" w:eastAsia="Calibri" w:hAnsi="Calibri"/>
      <w:sz w:val="22"/>
      <w:szCs w:val="22"/>
      <w:lang w:eastAsia="en-US"/>
    </w:rPr>
  </w:style>
  <w:style w:type="paragraph" w:customStyle="1" w:styleId="paragraph">
    <w:name w:val="paragraph"/>
    <w:basedOn w:val="Normal"/>
    <w:rsid w:val="00FA0CCF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FA0CCF"/>
  </w:style>
  <w:style w:type="character" w:customStyle="1" w:styleId="eop">
    <w:name w:val="eop"/>
    <w:basedOn w:val="DefaultParagraphFont"/>
    <w:rsid w:val="00FA0CCF"/>
  </w:style>
  <w:style w:type="character" w:customStyle="1" w:styleId="tabchar">
    <w:name w:val="tabchar"/>
    <w:basedOn w:val="DefaultParagraphFont"/>
    <w:rsid w:val="00FA0CCF"/>
  </w:style>
  <w:style w:type="character" w:customStyle="1" w:styleId="spellingerror">
    <w:name w:val="spellingerror"/>
    <w:basedOn w:val="DefaultParagraphFont"/>
    <w:rsid w:val="00FA0CCF"/>
  </w:style>
  <w:style w:type="character" w:customStyle="1" w:styleId="contextualspellingandgrammarerror">
    <w:name w:val="contextualspellingandgrammarerror"/>
    <w:basedOn w:val="DefaultParagraphFont"/>
    <w:rsid w:val="00FA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7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ltr_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ltr_head</Template>
  <TotalTime>2</TotalTime>
  <Pages>2</Pages>
  <Words>279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 HEAD TEMPLATE</vt:lpstr>
    </vt:vector>
  </TitlesOfParts>
  <Company>2D FSSG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HEAD TEMPLATE</dc:title>
  <dc:subject/>
  <dc:creator>PCAO</dc:creator>
  <cp:keywords/>
  <cp:lastModifiedBy>Peay CIV Jeffrey S</cp:lastModifiedBy>
  <cp:revision>3</cp:revision>
  <cp:lastPrinted>2023-02-03T13:20:00Z</cp:lastPrinted>
  <dcterms:created xsi:type="dcterms:W3CDTF">2024-01-11T20:19:00Z</dcterms:created>
  <dcterms:modified xsi:type="dcterms:W3CDTF">2024-01-11T20:19:00Z</dcterms:modified>
</cp:coreProperties>
</file>